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8"/>
        <w:tblW w:w="104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4" w:type="dxa"/>
        </w:tblCellMar>
        <w:tblLook w:val="04A0" w:firstRow="1" w:lastRow="0" w:firstColumn="1" w:lastColumn="0" w:noHBand="0" w:noVBand="1"/>
      </w:tblPr>
      <w:tblGrid>
        <w:gridCol w:w="3489"/>
        <w:gridCol w:w="1744"/>
        <w:gridCol w:w="1146"/>
        <w:gridCol w:w="599"/>
        <w:gridCol w:w="3489"/>
      </w:tblGrid>
      <w:tr w:rsidR="00D71213" w14:paraId="308D13F9" w14:textId="77777777" w:rsidTr="00D71213">
        <w:trPr>
          <w:trHeight w:val="1247"/>
        </w:trPr>
        <w:tc>
          <w:tcPr>
            <w:tcW w:w="10467" w:type="dxa"/>
            <w:gridSpan w:val="5"/>
            <w:tcMar>
              <w:top w:w="567" w:type="dxa"/>
              <w:left w:w="0" w:type="dxa"/>
              <w:right w:w="0" w:type="dxa"/>
            </w:tcMar>
          </w:tcPr>
          <w:p w14:paraId="3D290FAF" w14:textId="77777777" w:rsidR="00326456" w:rsidRDefault="00A10FE9" w:rsidP="00B1054A">
            <w:pPr>
              <w:pStyle w:val="3Lffe"/>
            </w:pPr>
            <w:r>
              <w:fldChar w:fldCharType="begin"/>
            </w:r>
            <w:r>
              <w:instrText xml:space="preserve"> DOCPROPERTY  OOO1  \* MERGEFORMAT </w:instrText>
            </w:r>
            <w:r>
              <w:fldChar w:fldCharType="separate"/>
            </w:r>
            <w:r w:rsidR="00326456">
              <w:t>Общество с ограниченной ответственностью</w:t>
            </w:r>
          </w:p>
          <w:p w14:paraId="22F87429" w14:textId="4BCC5E0A" w:rsidR="00D71213" w:rsidRPr="00E90236" w:rsidRDefault="00326456" w:rsidP="00B1054A">
            <w:pPr>
              <w:pStyle w:val="3Lffe"/>
            </w:pPr>
            <w:r>
              <w:t>«Кселлон»</w:t>
            </w:r>
            <w:r w:rsidR="00A10FE9">
              <w:fldChar w:fldCharType="end"/>
            </w:r>
          </w:p>
        </w:tc>
      </w:tr>
      <w:tr w:rsidR="00D71213" w14:paraId="76B8CCC1" w14:textId="77777777" w:rsidTr="00D71213">
        <w:trPr>
          <w:trHeight w:val="510"/>
        </w:trPr>
        <w:tc>
          <w:tcPr>
            <w:tcW w:w="6379" w:type="dxa"/>
            <w:gridSpan w:val="3"/>
          </w:tcPr>
          <w:p w14:paraId="2F441172" w14:textId="2D4BD699" w:rsidR="00D71213" w:rsidRDefault="00D71213" w:rsidP="00D2307D">
            <w:pPr>
              <w:pStyle w:val="3Lfff2"/>
            </w:pPr>
          </w:p>
        </w:tc>
        <w:tc>
          <w:tcPr>
            <w:tcW w:w="4088" w:type="dxa"/>
            <w:gridSpan w:val="2"/>
            <w:vMerge w:val="restart"/>
          </w:tcPr>
          <w:p w14:paraId="3A8E0DEB" w14:textId="51436896" w:rsidR="00D71213" w:rsidRDefault="00D71213" w:rsidP="00D71213">
            <w:pPr>
              <w:pStyle w:val="3Lff6"/>
            </w:pPr>
          </w:p>
        </w:tc>
      </w:tr>
      <w:tr w:rsidR="00D71213" w:rsidRPr="000262E3" w14:paraId="2868058D" w14:textId="77777777" w:rsidTr="00D71213">
        <w:trPr>
          <w:trHeight w:val="850"/>
        </w:trPr>
        <w:tc>
          <w:tcPr>
            <w:tcW w:w="6379" w:type="dxa"/>
            <w:gridSpan w:val="3"/>
          </w:tcPr>
          <w:p w14:paraId="7F5B2AEA" w14:textId="77777777" w:rsidR="00D71213" w:rsidRDefault="000F115E" w:rsidP="00D2307D">
            <w:pPr>
              <w:pStyle w:val="3Lfff2"/>
            </w:pPr>
            <w:r>
              <w:t>Утверждён</w:t>
            </w:r>
          </w:p>
          <w:bookmarkStart w:id="0" w:name="_Hlk188458138"/>
          <w:p w14:paraId="2A9406E5" w14:textId="1A9771E7" w:rsidR="000F115E" w:rsidRPr="000F115E" w:rsidRDefault="004845F4" w:rsidP="000F115E">
            <w:pPr>
              <w:pStyle w:val="3Lfff2"/>
            </w:pPr>
            <w:r>
              <w:fldChar w:fldCharType="begin"/>
            </w:r>
            <w:r>
              <w:instrText xml:space="preserve"> DOCPROPERTY  SignDoc  \* MERGEFORMAT </w:instrText>
            </w:r>
            <w:r>
              <w:fldChar w:fldCharType="separate"/>
            </w:r>
            <w:r w:rsidR="00326456">
              <w:t>RU.СЕВФ.0000-01</w:t>
            </w:r>
            <w:r>
              <w:fldChar w:fldCharType="end"/>
            </w:r>
            <w:bookmarkEnd w:id="0"/>
            <w:r w:rsidR="000F115E">
              <w:t>-ЛУ</w:t>
            </w:r>
          </w:p>
        </w:tc>
        <w:tc>
          <w:tcPr>
            <w:tcW w:w="4088" w:type="dxa"/>
            <w:gridSpan w:val="2"/>
            <w:vMerge/>
          </w:tcPr>
          <w:p w14:paraId="0BD93F8F" w14:textId="77777777" w:rsidR="00D71213" w:rsidRPr="005F7D5B" w:rsidRDefault="00D71213" w:rsidP="00D71213"/>
        </w:tc>
      </w:tr>
      <w:tr w:rsidR="00D71213" w:rsidRPr="000262E3" w14:paraId="56FA2CC5" w14:textId="77777777" w:rsidTr="00D71213">
        <w:trPr>
          <w:trHeight w:val="3288"/>
        </w:trPr>
        <w:tc>
          <w:tcPr>
            <w:tcW w:w="6379" w:type="dxa"/>
            <w:gridSpan w:val="3"/>
          </w:tcPr>
          <w:p w14:paraId="39A9B955" w14:textId="77777777" w:rsidR="00D71213" w:rsidRPr="005F7D5B" w:rsidRDefault="00D71213" w:rsidP="00D71213">
            <w:pPr>
              <w:pStyle w:val="3Lf0"/>
            </w:pPr>
          </w:p>
        </w:tc>
        <w:tc>
          <w:tcPr>
            <w:tcW w:w="4088" w:type="dxa"/>
            <w:gridSpan w:val="2"/>
            <w:vMerge/>
          </w:tcPr>
          <w:p w14:paraId="3F37B3D1" w14:textId="77777777" w:rsidR="00D71213" w:rsidRPr="005F7D5B" w:rsidRDefault="00D71213" w:rsidP="00D71213">
            <w:pPr>
              <w:pStyle w:val="3Lf0"/>
            </w:pPr>
          </w:p>
        </w:tc>
      </w:tr>
      <w:tr w:rsidR="00D71213" w14:paraId="04F295DA" w14:textId="77777777" w:rsidTr="00D71213">
        <w:trPr>
          <w:trHeight w:val="3628"/>
        </w:trPr>
        <w:tc>
          <w:tcPr>
            <w:tcW w:w="10467" w:type="dxa"/>
            <w:gridSpan w:val="5"/>
          </w:tcPr>
          <w:p w14:paraId="56946538" w14:textId="41D5BCAB" w:rsidR="00D71213" w:rsidRPr="00DC7907" w:rsidRDefault="00182A10" w:rsidP="00DC7907">
            <w:pPr>
              <w:pStyle w:val="3Lfffe"/>
            </w:pPr>
            <w:r>
              <w:fldChar w:fldCharType="begin"/>
            </w:r>
            <w:r>
              <w:instrText xml:space="preserve"> DOCPROPERTY  NameFull  \* MERGEFORMAT </w:instrText>
            </w:r>
            <w:r>
              <w:fldChar w:fldCharType="separate"/>
            </w:r>
            <w:r w:rsidR="00326456">
              <w:t>Программное обеспечение биометрической аутентификации (Face ID) пользователя для ОС Linux</w:t>
            </w:r>
            <w:r>
              <w:fldChar w:fldCharType="end"/>
            </w:r>
          </w:p>
          <w:p w14:paraId="006C4936" w14:textId="42A1E9E5" w:rsidR="00D71213" w:rsidRDefault="00454ADE" w:rsidP="00DC7907">
            <w:pPr>
              <w:pStyle w:val="3Lffc"/>
            </w:pPr>
            <w:r>
              <w:t>Руководство пользователя</w:t>
            </w:r>
          </w:p>
          <w:p w14:paraId="4AC2629F" w14:textId="6FE372D8" w:rsidR="00D71213" w:rsidRDefault="00182A10" w:rsidP="00D71213">
            <w:pPr>
              <w:pStyle w:val="3Lffc"/>
            </w:pPr>
            <w:r>
              <w:fldChar w:fldCharType="begin"/>
            </w:r>
            <w:r>
              <w:instrText xml:space="preserve"> DOCPROPERTY  SignDoc  \* MERGEFORMAT </w:instrText>
            </w:r>
            <w:r>
              <w:fldChar w:fldCharType="separate"/>
            </w:r>
            <w:r w:rsidR="00326456">
              <w:t>RU.СЕВФ.0000-01</w:t>
            </w:r>
            <w:r>
              <w:fldChar w:fldCharType="end"/>
            </w:r>
            <w:r w:rsidR="00DF7281" w:rsidRPr="00DF7281">
              <w:t xml:space="preserve"> </w:t>
            </w:r>
            <w:r w:rsidR="00454ADE">
              <w:t>34</w:t>
            </w:r>
          </w:p>
          <w:p w14:paraId="0CD93C7F" w14:textId="4BC4CD4C" w:rsidR="00D70C68" w:rsidRPr="00D70C68" w:rsidRDefault="00D70C68" w:rsidP="00D70C68">
            <w:pPr>
              <w:pStyle w:val="3Lffc"/>
            </w:pPr>
            <w:r>
              <w:t xml:space="preserve">Листов </w:t>
            </w:r>
            <w:r w:rsidR="00182A10">
              <w:fldChar w:fldCharType="begin"/>
            </w:r>
            <w:r w:rsidR="00182A10">
              <w:instrText xml:space="preserve"> NUMPAGES   \* MERGEFORMAT </w:instrText>
            </w:r>
            <w:r w:rsidR="00182A10">
              <w:fldChar w:fldCharType="separate"/>
            </w:r>
            <w:r w:rsidR="00326456">
              <w:rPr>
                <w:noProof/>
              </w:rPr>
              <w:t>19</w:t>
            </w:r>
            <w:r w:rsidR="00182A10">
              <w:rPr>
                <w:noProof/>
              </w:rPr>
              <w:fldChar w:fldCharType="end"/>
            </w:r>
          </w:p>
        </w:tc>
      </w:tr>
      <w:tr w:rsidR="00D71213" w14:paraId="5DC5875E" w14:textId="77777777" w:rsidTr="00D2307D">
        <w:trPr>
          <w:trHeight w:val="1361"/>
        </w:trPr>
        <w:tc>
          <w:tcPr>
            <w:tcW w:w="10467" w:type="dxa"/>
            <w:gridSpan w:val="5"/>
          </w:tcPr>
          <w:p w14:paraId="696B8B22" w14:textId="7AB439FE" w:rsidR="00D71213" w:rsidRDefault="00D71213" w:rsidP="00D2307D">
            <w:pPr>
              <w:pStyle w:val="3Lfff0"/>
            </w:pPr>
          </w:p>
        </w:tc>
      </w:tr>
      <w:tr w:rsidR="00D71213" w14:paraId="3B914361" w14:textId="77777777" w:rsidTr="00D71213">
        <w:trPr>
          <w:trHeight w:val="2069"/>
        </w:trPr>
        <w:tc>
          <w:tcPr>
            <w:tcW w:w="5233" w:type="dxa"/>
            <w:gridSpan w:val="2"/>
            <w:tcMar>
              <w:left w:w="284" w:type="dxa"/>
            </w:tcMar>
          </w:tcPr>
          <w:p w14:paraId="531675A6" w14:textId="42593837" w:rsidR="00D71213" w:rsidRDefault="00D71213" w:rsidP="00D71213">
            <w:pPr>
              <w:pStyle w:val="3Lff6"/>
            </w:pPr>
          </w:p>
        </w:tc>
        <w:tc>
          <w:tcPr>
            <w:tcW w:w="5234" w:type="dxa"/>
            <w:gridSpan w:val="3"/>
            <w:tcMar>
              <w:left w:w="284" w:type="dxa"/>
            </w:tcMar>
          </w:tcPr>
          <w:p w14:paraId="3B515E09" w14:textId="0AF05E2A" w:rsidR="00D71213" w:rsidRDefault="00D71213" w:rsidP="00D71213">
            <w:pPr>
              <w:pStyle w:val="3Lff6"/>
            </w:pPr>
          </w:p>
        </w:tc>
      </w:tr>
      <w:tr w:rsidR="000F115E" w14:paraId="4375CF30" w14:textId="77777777" w:rsidTr="002B2BE7">
        <w:trPr>
          <w:trHeight w:val="1361"/>
        </w:trPr>
        <w:tc>
          <w:tcPr>
            <w:tcW w:w="3489" w:type="dxa"/>
            <w:tcMar>
              <w:left w:w="284" w:type="dxa"/>
            </w:tcMar>
          </w:tcPr>
          <w:p w14:paraId="171CC4E8" w14:textId="28BDC772" w:rsidR="000F115E" w:rsidRDefault="000F115E" w:rsidP="000F115E">
            <w:pPr>
              <w:pStyle w:val="3Lfff0"/>
            </w:pPr>
          </w:p>
        </w:tc>
        <w:tc>
          <w:tcPr>
            <w:tcW w:w="3489" w:type="dxa"/>
            <w:gridSpan w:val="3"/>
            <w:vAlign w:val="bottom"/>
          </w:tcPr>
          <w:p w14:paraId="45BAA829" w14:textId="490A2704" w:rsidR="000F115E" w:rsidRPr="00333F3B" w:rsidRDefault="000F115E" w:rsidP="002B2BE7">
            <w:pPr>
              <w:pStyle w:val="3Lffff6"/>
              <w:rPr>
                <w:lang w:val="en-US"/>
              </w:rPr>
            </w:pPr>
            <w:r>
              <w:t>202</w:t>
            </w:r>
            <w:r w:rsidR="002A1629">
              <w:t>5</w:t>
            </w:r>
            <w:r w:rsidR="00333F3B">
              <w:rPr>
                <w:lang w:val="en-US"/>
              </w:rPr>
              <w:t>_</w:t>
            </w:r>
          </w:p>
        </w:tc>
        <w:tc>
          <w:tcPr>
            <w:tcW w:w="3489" w:type="dxa"/>
            <w:vAlign w:val="bottom"/>
          </w:tcPr>
          <w:p w14:paraId="698C390E" w14:textId="13991CA9" w:rsidR="000F115E" w:rsidRDefault="000F115E" w:rsidP="002B2BE7">
            <w:pPr>
              <w:pStyle w:val="3Lffff8"/>
            </w:pPr>
            <w:r w:rsidRPr="002B2BE7">
              <w:t>Литера</w:t>
            </w:r>
          </w:p>
        </w:tc>
      </w:tr>
    </w:tbl>
    <w:p w14:paraId="1BE2CE5E" w14:textId="42682FD9" w:rsidR="003C2FD0" w:rsidRPr="002B2BE7" w:rsidRDefault="003C2FD0" w:rsidP="002B2BE7">
      <w:pPr>
        <w:pStyle w:val="3L1pt"/>
      </w:pPr>
    </w:p>
    <w:p w14:paraId="115F9186" w14:textId="77777777" w:rsidR="003C2FD0" w:rsidRPr="00BF0F00" w:rsidRDefault="003C2FD0" w:rsidP="002B2BE7">
      <w:pPr>
        <w:pStyle w:val="3Lf0"/>
        <w:ind w:firstLine="0"/>
        <w:sectPr w:rsidR="003C2FD0" w:rsidRPr="00BF0F00" w:rsidSect="000F115E">
          <w:headerReference w:type="default" r:id="rId8"/>
          <w:footerReference w:type="default" r:id="rId9"/>
          <w:footnotePr>
            <w:numFmt w:val="chicago"/>
            <w:numRestart w:val="eachPage"/>
          </w:footnotePr>
          <w:pgSz w:w="11906" w:h="16838"/>
          <w:pgMar w:top="301" w:right="284" w:bottom="1588" w:left="1145" w:header="0" w:footer="0" w:gutter="0"/>
          <w:cols w:space="708"/>
          <w:docGrid w:linePitch="360"/>
        </w:sectPr>
      </w:pPr>
    </w:p>
    <w:p w14:paraId="53D37B10" w14:textId="32A37D71" w:rsidR="00BF0F00" w:rsidRDefault="00BF0F00" w:rsidP="00BF0F00">
      <w:pPr>
        <w:pStyle w:val="3Lf5"/>
      </w:pPr>
      <w:r>
        <w:lastRenderedPageBreak/>
        <w:t>Аннотация</w:t>
      </w:r>
    </w:p>
    <w:p w14:paraId="6C9EFA6C" w14:textId="1E65CF09" w:rsidR="00BF0F00" w:rsidRDefault="00454ADE" w:rsidP="00BF0F00">
      <w:pPr>
        <w:pStyle w:val="3Lf0"/>
      </w:pPr>
      <w:r>
        <w:t>Настоящее руководство предназначено для пользователей</w:t>
      </w:r>
      <w:r w:rsidR="00BF0F00" w:rsidRPr="00BF0F00">
        <w:t xml:space="preserve"> </w:t>
      </w:r>
      <w:r w:rsidR="00BF0F00" w:rsidRPr="00333F3B">
        <w:t xml:space="preserve">программного обеспечения </w:t>
      </w:r>
      <w:r w:rsidR="003A669B">
        <w:t>биометрической аутентификации (</w:t>
      </w:r>
      <w:r w:rsidR="003A669B">
        <w:rPr>
          <w:lang w:val="en-US"/>
        </w:rPr>
        <w:t>Face</w:t>
      </w:r>
      <w:r w:rsidR="003A669B" w:rsidRPr="003A669B">
        <w:t xml:space="preserve"> </w:t>
      </w:r>
      <w:r w:rsidR="003A669B">
        <w:rPr>
          <w:lang w:val="en-US"/>
        </w:rPr>
        <w:t>ID</w:t>
      </w:r>
      <w:r w:rsidR="003A669B" w:rsidRPr="003A669B">
        <w:t xml:space="preserve">) </w:t>
      </w:r>
      <w:r w:rsidR="003A669B">
        <w:t xml:space="preserve">пользователя для ОС </w:t>
      </w:r>
      <w:r w:rsidR="003A669B">
        <w:rPr>
          <w:lang w:val="en-US"/>
        </w:rPr>
        <w:t>Linux</w:t>
      </w:r>
      <w:r w:rsidR="003A669B" w:rsidRPr="003A669B">
        <w:t xml:space="preserve"> </w:t>
      </w:r>
      <w:r w:rsidR="00BF0F00" w:rsidRPr="00333F3B">
        <w:t xml:space="preserve">(далее – </w:t>
      </w:r>
      <w:r w:rsidR="00B172FB">
        <w:t xml:space="preserve">ПО </w:t>
      </w:r>
      <w:r w:rsidR="003A669B">
        <w:t>ГРАВИТОН ПАСПОРТ</w:t>
      </w:r>
      <w:r w:rsidR="00BF0F00" w:rsidRPr="00333F3B">
        <w:t>).</w:t>
      </w:r>
      <w:r>
        <w:t xml:space="preserve"> В н</w:t>
      </w:r>
      <w:r w:rsidR="003A669B">
        <w:t>ё</w:t>
      </w:r>
      <w:r>
        <w:t xml:space="preserve">м содержатся сведения, необходимые для настройки и эксплуатации </w:t>
      </w:r>
      <w:r w:rsidR="00B172FB">
        <w:br/>
        <w:t xml:space="preserve">ПО </w:t>
      </w:r>
      <w:r w:rsidR="003A669B">
        <w:t>ГРАВИТОН ПАСПОРТ</w:t>
      </w:r>
      <w:r>
        <w:t>.</w:t>
      </w:r>
    </w:p>
    <w:p w14:paraId="382BC0BE" w14:textId="06D551AF" w:rsidR="00681B30" w:rsidRPr="00A22011" w:rsidRDefault="00681B30" w:rsidP="00A22011">
      <w:pPr>
        <w:pStyle w:val="3Lf0"/>
      </w:pPr>
      <w:r w:rsidRPr="00333F3B">
        <w:t xml:space="preserve">В случае возникновения вопросов по работе с </w:t>
      </w:r>
      <w:r w:rsidR="00B172FB">
        <w:t xml:space="preserve">ПО </w:t>
      </w:r>
      <w:r w:rsidR="003A669B">
        <w:t>ГРАВИТОН ПАСПОРТ</w:t>
      </w:r>
      <w:r w:rsidRPr="00333F3B">
        <w:t xml:space="preserve"> обращения </w:t>
      </w:r>
      <w:r w:rsidR="00B172FB">
        <w:br/>
      </w:r>
      <w:r w:rsidRPr="00333F3B">
        <w:t xml:space="preserve">в службу поддержки принимаются круглосуточно по электронной почте </w:t>
      </w:r>
      <w:r w:rsidR="003A669B" w:rsidRPr="003A669B">
        <w:t>info@xellon.ru</w:t>
      </w:r>
      <w:r w:rsidRPr="00333F3B">
        <w:t>.</w:t>
      </w:r>
    </w:p>
    <w:p w14:paraId="502F65C0" w14:textId="3AF238D5" w:rsidR="005B2565" w:rsidRDefault="005B2565" w:rsidP="005B2565">
      <w:pPr>
        <w:pStyle w:val="3Lfffa"/>
      </w:pPr>
      <w:r>
        <w:lastRenderedPageBreak/>
        <w:t>Содержание</w:t>
      </w:r>
    </w:p>
    <w:p w14:paraId="55803DDD" w14:textId="4536D823" w:rsidR="00E5761F" w:rsidRDefault="00160BE8">
      <w:pPr>
        <w:pStyle w:val="12"/>
        <w:rPr>
          <w:rFonts w:asciiTheme="minorHAnsi" w:eastAsiaTheme="minorEastAsia" w:hAnsiTheme="minorHAnsi"/>
          <w:noProof/>
          <w:kern w:val="2"/>
          <w:szCs w:val="24"/>
          <w:lang w:eastAsia="ru-RU"/>
          <w14:ligatures w14:val="standardContextual"/>
        </w:rPr>
      </w:pPr>
      <w:r>
        <w:fldChar w:fldCharType="begin"/>
      </w:r>
      <w:r>
        <w:instrText xml:space="preserve"> TOC \h \z \t "3L 1;1;3L 1.1;2" </w:instrText>
      </w:r>
      <w:r>
        <w:fldChar w:fldCharType="separate"/>
      </w:r>
      <w:hyperlink w:anchor="_Toc205297849" w:history="1">
        <w:r w:rsidR="00E5761F" w:rsidRPr="00534912">
          <w:rPr>
            <w:rStyle w:val="af2"/>
            <w:noProof/>
          </w:rPr>
          <w:t>1 Общие сведения</w:t>
        </w:r>
        <w:r w:rsidR="00E5761F">
          <w:rPr>
            <w:noProof/>
            <w:webHidden/>
          </w:rPr>
          <w:tab/>
        </w:r>
        <w:r w:rsidR="00E5761F">
          <w:rPr>
            <w:noProof/>
            <w:webHidden/>
          </w:rPr>
          <w:fldChar w:fldCharType="begin"/>
        </w:r>
        <w:r w:rsidR="00E5761F">
          <w:rPr>
            <w:noProof/>
            <w:webHidden/>
          </w:rPr>
          <w:instrText xml:space="preserve"> PAGEREF _Toc205297849 \h </w:instrText>
        </w:r>
        <w:r w:rsidR="00E5761F">
          <w:rPr>
            <w:noProof/>
            <w:webHidden/>
          </w:rPr>
        </w:r>
        <w:r w:rsidR="00E5761F">
          <w:rPr>
            <w:noProof/>
            <w:webHidden/>
          </w:rPr>
          <w:fldChar w:fldCharType="separate"/>
        </w:r>
        <w:r w:rsidR="00E5761F">
          <w:rPr>
            <w:noProof/>
            <w:webHidden/>
          </w:rPr>
          <w:t>5</w:t>
        </w:r>
        <w:r w:rsidR="00E5761F">
          <w:rPr>
            <w:noProof/>
            <w:webHidden/>
          </w:rPr>
          <w:fldChar w:fldCharType="end"/>
        </w:r>
      </w:hyperlink>
    </w:p>
    <w:p w14:paraId="33D22EFD" w14:textId="1C8DF709" w:rsidR="00E5761F" w:rsidRDefault="00182A10">
      <w:pPr>
        <w:pStyle w:val="21"/>
        <w:tabs>
          <w:tab w:val="right" w:leader="dot" w:pos="9911"/>
        </w:tabs>
        <w:rPr>
          <w:rFonts w:asciiTheme="minorHAnsi" w:eastAsiaTheme="minorEastAsia" w:hAnsiTheme="minorHAnsi"/>
          <w:noProof/>
          <w:kern w:val="2"/>
          <w:szCs w:val="24"/>
          <w:lang w:eastAsia="ru-RU"/>
          <w14:ligatures w14:val="standardContextual"/>
        </w:rPr>
      </w:pPr>
      <w:hyperlink w:anchor="_Toc205297850" w:history="1">
        <w:r w:rsidR="00E5761F" w:rsidRPr="00534912">
          <w:rPr>
            <w:rStyle w:val="af2"/>
            <w:noProof/>
          </w:rPr>
          <w:t>1.1 Назначение и область применения</w:t>
        </w:r>
        <w:r w:rsidR="00E5761F">
          <w:rPr>
            <w:noProof/>
            <w:webHidden/>
          </w:rPr>
          <w:tab/>
        </w:r>
        <w:r w:rsidR="00E5761F">
          <w:rPr>
            <w:noProof/>
            <w:webHidden/>
          </w:rPr>
          <w:fldChar w:fldCharType="begin"/>
        </w:r>
        <w:r w:rsidR="00E5761F">
          <w:rPr>
            <w:noProof/>
            <w:webHidden/>
          </w:rPr>
          <w:instrText xml:space="preserve"> PAGEREF _Toc205297850 \h </w:instrText>
        </w:r>
        <w:r w:rsidR="00E5761F">
          <w:rPr>
            <w:noProof/>
            <w:webHidden/>
          </w:rPr>
        </w:r>
        <w:r w:rsidR="00E5761F">
          <w:rPr>
            <w:noProof/>
            <w:webHidden/>
          </w:rPr>
          <w:fldChar w:fldCharType="separate"/>
        </w:r>
        <w:r w:rsidR="00E5761F">
          <w:rPr>
            <w:noProof/>
            <w:webHidden/>
          </w:rPr>
          <w:t>5</w:t>
        </w:r>
        <w:r w:rsidR="00E5761F">
          <w:rPr>
            <w:noProof/>
            <w:webHidden/>
          </w:rPr>
          <w:fldChar w:fldCharType="end"/>
        </w:r>
      </w:hyperlink>
    </w:p>
    <w:p w14:paraId="21616260" w14:textId="330907AA" w:rsidR="00E5761F" w:rsidRDefault="00182A10">
      <w:pPr>
        <w:pStyle w:val="21"/>
        <w:tabs>
          <w:tab w:val="right" w:leader="dot" w:pos="9911"/>
        </w:tabs>
        <w:rPr>
          <w:rFonts w:asciiTheme="minorHAnsi" w:eastAsiaTheme="minorEastAsia" w:hAnsiTheme="minorHAnsi"/>
          <w:noProof/>
          <w:kern w:val="2"/>
          <w:szCs w:val="24"/>
          <w:lang w:eastAsia="ru-RU"/>
          <w14:ligatures w14:val="standardContextual"/>
        </w:rPr>
      </w:pPr>
      <w:hyperlink w:anchor="_Toc205297851" w:history="1">
        <w:r w:rsidR="00E5761F" w:rsidRPr="00534912">
          <w:rPr>
            <w:rStyle w:val="af2"/>
            <w:noProof/>
          </w:rPr>
          <w:t>1.2 Функционал ПО</w:t>
        </w:r>
        <w:r w:rsidR="00E5761F">
          <w:rPr>
            <w:noProof/>
            <w:webHidden/>
          </w:rPr>
          <w:tab/>
        </w:r>
        <w:r w:rsidR="00E5761F">
          <w:rPr>
            <w:noProof/>
            <w:webHidden/>
          </w:rPr>
          <w:fldChar w:fldCharType="begin"/>
        </w:r>
        <w:r w:rsidR="00E5761F">
          <w:rPr>
            <w:noProof/>
            <w:webHidden/>
          </w:rPr>
          <w:instrText xml:space="preserve"> PAGEREF _Toc205297851 \h </w:instrText>
        </w:r>
        <w:r w:rsidR="00E5761F">
          <w:rPr>
            <w:noProof/>
            <w:webHidden/>
          </w:rPr>
        </w:r>
        <w:r w:rsidR="00E5761F">
          <w:rPr>
            <w:noProof/>
            <w:webHidden/>
          </w:rPr>
          <w:fldChar w:fldCharType="separate"/>
        </w:r>
        <w:r w:rsidR="00E5761F">
          <w:rPr>
            <w:noProof/>
            <w:webHidden/>
          </w:rPr>
          <w:t>5</w:t>
        </w:r>
        <w:r w:rsidR="00E5761F">
          <w:rPr>
            <w:noProof/>
            <w:webHidden/>
          </w:rPr>
          <w:fldChar w:fldCharType="end"/>
        </w:r>
      </w:hyperlink>
    </w:p>
    <w:p w14:paraId="3007B4C6" w14:textId="00EA0119" w:rsidR="00E5761F" w:rsidRDefault="00182A10">
      <w:pPr>
        <w:pStyle w:val="21"/>
        <w:tabs>
          <w:tab w:val="right" w:leader="dot" w:pos="9911"/>
        </w:tabs>
        <w:rPr>
          <w:rFonts w:asciiTheme="minorHAnsi" w:eastAsiaTheme="minorEastAsia" w:hAnsiTheme="minorHAnsi"/>
          <w:noProof/>
          <w:kern w:val="2"/>
          <w:szCs w:val="24"/>
          <w:lang w:eastAsia="ru-RU"/>
          <w14:ligatures w14:val="standardContextual"/>
        </w:rPr>
      </w:pPr>
      <w:hyperlink w:anchor="_Toc205297852" w:history="1">
        <w:r w:rsidR="00E5761F" w:rsidRPr="00534912">
          <w:rPr>
            <w:rStyle w:val="af2"/>
            <w:noProof/>
          </w:rPr>
          <w:t>1.3 Сервисное обслуживание и техническая поддержка</w:t>
        </w:r>
        <w:r w:rsidR="00E5761F">
          <w:rPr>
            <w:noProof/>
            <w:webHidden/>
          </w:rPr>
          <w:tab/>
        </w:r>
        <w:r w:rsidR="00E5761F">
          <w:rPr>
            <w:noProof/>
            <w:webHidden/>
          </w:rPr>
          <w:fldChar w:fldCharType="begin"/>
        </w:r>
        <w:r w:rsidR="00E5761F">
          <w:rPr>
            <w:noProof/>
            <w:webHidden/>
          </w:rPr>
          <w:instrText xml:space="preserve"> PAGEREF _Toc205297852 \h </w:instrText>
        </w:r>
        <w:r w:rsidR="00E5761F">
          <w:rPr>
            <w:noProof/>
            <w:webHidden/>
          </w:rPr>
        </w:r>
        <w:r w:rsidR="00E5761F">
          <w:rPr>
            <w:noProof/>
            <w:webHidden/>
          </w:rPr>
          <w:fldChar w:fldCharType="separate"/>
        </w:r>
        <w:r w:rsidR="00E5761F">
          <w:rPr>
            <w:noProof/>
            <w:webHidden/>
          </w:rPr>
          <w:t>5</w:t>
        </w:r>
        <w:r w:rsidR="00E5761F">
          <w:rPr>
            <w:noProof/>
            <w:webHidden/>
          </w:rPr>
          <w:fldChar w:fldCharType="end"/>
        </w:r>
      </w:hyperlink>
    </w:p>
    <w:p w14:paraId="32AED6BD" w14:textId="53B01A83" w:rsidR="00E5761F" w:rsidRDefault="00182A10">
      <w:pPr>
        <w:pStyle w:val="12"/>
        <w:rPr>
          <w:rFonts w:asciiTheme="minorHAnsi" w:eastAsiaTheme="minorEastAsia" w:hAnsiTheme="minorHAnsi"/>
          <w:noProof/>
          <w:kern w:val="2"/>
          <w:szCs w:val="24"/>
          <w:lang w:eastAsia="ru-RU"/>
          <w14:ligatures w14:val="standardContextual"/>
        </w:rPr>
      </w:pPr>
      <w:hyperlink w:anchor="_Toc205297853" w:history="1">
        <w:r w:rsidR="00E5761F" w:rsidRPr="00534912">
          <w:rPr>
            <w:rStyle w:val="af2"/>
            <w:noProof/>
          </w:rPr>
          <w:t>2 Условия выполнения</w:t>
        </w:r>
        <w:r w:rsidR="00E5761F">
          <w:rPr>
            <w:noProof/>
            <w:webHidden/>
          </w:rPr>
          <w:tab/>
        </w:r>
        <w:r w:rsidR="00E5761F">
          <w:rPr>
            <w:noProof/>
            <w:webHidden/>
          </w:rPr>
          <w:fldChar w:fldCharType="begin"/>
        </w:r>
        <w:r w:rsidR="00E5761F">
          <w:rPr>
            <w:noProof/>
            <w:webHidden/>
          </w:rPr>
          <w:instrText xml:space="preserve"> PAGEREF _Toc205297853 \h </w:instrText>
        </w:r>
        <w:r w:rsidR="00E5761F">
          <w:rPr>
            <w:noProof/>
            <w:webHidden/>
          </w:rPr>
        </w:r>
        <w:r w:rsidR="00E5761F">
          <w:rPr>
            <w:noProof/>
            <w:webHidden/>
          </w:rPr>
          <w:fldChar w:fldCharType="separate"/>
        </w:r>
        <w:r w:rsidR="00E5761F">
          <w:rPr>
            <w:noProof/>
            <w:webHidden/>
          </w:rPr>
          <w:t>6</w:t>
        </w:r>
        <w:r w:rsidR="00E5761F">
          <w:rPr>
            <w:noProof/>
            <w:webHidden/>
          </w:rPr>
          <w:fldChar w:fldCharType="end"/>
        </w:r>
      </w:hyperlink>
    </w:p>
    <w:p w14:paraId="7870DD15" w14:textId="540C360A" w:rsidR="00E5761F" w:rsidRDefault="00182A10">
      <w:pPr>
        <w:pStyle w:val="21"/>
        <w:tabs>
          <w:tab w:val="right" w:leader="dot" w:pos="9911"/>
        </w:tabs>
        <w:rPr>
          <w:rFonts w:asciiTheme="minorHAnsi" w:eastAsiaTheme="minorEastAsia" w:hAnsiTheme="minorHAnsi"/>
          <w:noProof/>
          <w:kern w:val="2"/>
          <w:szCs w:val="24"/>
          <w:lang w:eastAsia="ru-RU"/>
          <w14:ligatures w14:val="standardContextual"/>
        </w:rPr>
      </w:pPr>
      <w:hyperlink w:anchor="_Toc205297854" w:history="1">
        <w:r w:rsidR="00E5761F" w:rsidRPr="00534912">
          <w:rPr>
            <w:rStyle w:val="af2"/>
            <w:noProof/>
          </w:rPr>
          <w:t>2.1 Требования к аппаратному обеспечению</w:t>
        </w:r>
        <w:r w:rsidR="00E5761F">
          <w:rPr>
            <w:noProof/>
            <w:webHidden/>
          </w:rPr>
          <w:tab/>
        </w:r>
        <w:r w:rsidR="00E5761F">
          <w:rPr>
            <w:noProof/>
            <w:webHidden/>
          </w:rPr>
          <w:fldChar w:fldCharType="begin"/>
        </w:r>
        <w:r w:rsidR="00E5761F">
          <w:rPr>
            <w:noProof/>
            <w:webHidden/>
          </w:rPr>
          <w:instrText xml:space="preserve"> PAGEREF _Toc205297854 \h </w:instrText>
        </w:r>
        <w:r w:rsidR="00E5761F">
          <w:rPr>
            <w:noProof/>
            <w:webHidden/>
          </w:rPr>
        </w:r>
        <w:r w:rsidR="00E5761F">
          <w:rPr>
            <w:noProof/>
            <w:webHidden/>
          </w:rPr>
          <w:fldChar w:fldCharType="separate"/>
        </w:r>
        <w:r w:rsidR="00E5761F">
          <w:rPr>
            <w:noProof/>
            <w:webHidden/>
          </w:rPr>
          <w:t>6</w:t>
        </w:r>
        <w:r w:rsidR="00E5761F">
          <w:rPr>
            <w:noProof/>
            <w:webHidden/>
          </w:rPr>
          <w:fldChar w:fldCharType="end"/>
        </w:r>
      </w:hyperlink>
    </w:p>
    <w:p w14:paraId="1CDE7953" w14:textId="58B35643" w:rsidR="00E5761F" w:rsidRDefault="00182A10">
      <w:pPr>
        <w:pStyle w:val="21"/>
        <w:tabs>
          <w:tab w:val="right" w:leader="dot" w:pos="9911"/>
        </w:tabs>
        <w:rPr>
          <w:rFonts w:asciiTheme="minorHAnsi" w:eastAsiaTheme="minorEastAsia" w:hAnsiTheme="minorHAnsi"/>
          <w:noProof/>
          <w:kern w:val="2"/>
          <w:szCs w:val="24"/>
          <w:lang w:eastAsia="ru-RU"/>
          <w14:ligatures w14:val="standardContextual"/>
        </w:rPr>
      </w:pPr>
      <w:hyperlink w:anchor="_Toc205297855" w:history="1">
        <w:r w:rsidR="00E5761F" w:rsidRPr="00534912">
          <w:rPr>
            <w:rStyle w:val="af2"/>
            <w:noProof/>
          </w:rPr>
          <w:t>2.2 Требования к программному обеспечению</w:t>
        </w:r>
        <w:r w:rsidR="00E5761F">
          <w:rPr>
            <w:noProof/>
            <w:webHidden/>
          </w:rPr>
          <w:tab/>
        </w:r>
        <w:r w:rsidR="00E5761F">
          <w:rPr>
            <w:noProof/>
            <w:webHidden/>
          </w:rPr>
          <w:fldChar w:fldCharType="begin"/>
        </w:r>
        <w:r w:rsidR="00E5761F">
          <w:rPr>
            <w:noProof/>
            <w:webHidden/>
          </w:rPr>
          <w:instrText xml:space="preserve"> PAGEREF _Toc205297855 \h </w:instrText>
        </w:r>
        <w:r w:rsidR="00E5761F">
          <w:rPr>
            <w:noProof/>
            <w:webHidden/>
          </w:rPr>
        </w:r>
        <w:r w:rsidR="00E5761F">
          <w:rPr>
            <w:noProof/>
            <w:webHidden/>
          </w:rPr>
          <w:fldChar w:fldCharType="separate"/>
        </w:r>
        <w:r w:rsidR="00E5761F">
          <w:rPr>
            <w:noProof/>
            <w:webHidden/>
          </w:rPr>
          <w:t>6</w:t>
        </w:r>
        <w:r w:rsidR="00E5761F">
          <w:rPr>
            <w:noProof/>
            <w:webHidden/>
          </w:rPr>
          <w:fldChar w:fldCharType="end"/>
        </w:r>
      </w:hyperlink>
    </w:p>
    <w:p w14:paraId="1DE12106" w14:textId="57F61B57" w:rsidR="00E5761F" w:rsidRDefault="00182A10">
      <w:pPr>
        <w:pStyle w:val="21"/>
        <w:tabs>
          <w:tab w:val="right" w:leader="dot" w:pos="9911"/>
        </w:tabs>
        <w:rPr>
          <w:rFonts w:asciiTheme="minorHAnsi" w:eastAsiaTheme="minorEastAsia" w:hAnsiTheme="minorHAnsi"/>
          <w:noProof/>
          <w:kern w:val="2"/>
          <w:szCs w:val="24"/>
          <w:lang w:eastAsia="ru-RU"/>
          <w14:ligatures w14:val="standardContextual"/>
        </w:rPr>
      </w:pPr>
      <w:hyperlink w:anchor="_Toc205297856" w:history="1">
        <w:r w:rsidR="00E5761F" w:rsidRPr="00534912">
          <w:rPr>
            <w:rStyle w:val="af2"/>
            <w:noProof/>
          </w:rPr>
          <w:t>2.3 Требования к уровню подготовки пользователя</w:t>
        </w:r>
        <w:r w:rsidR="00E5761F">
          <w:rPr>
            <w:noProof/>
            <w:webHidden/>
          </w:rPr>
          <w:tab/>
        </w:r>
        <w:r w:rsidR="00E5761F">
          <w:rPr>
            <w:noProof/>
            <w:webHidden/>
          </w:rPr>
          <w:fldChar w:fldCharType="begin"/>
        </w:r>
        <w:r w:rsidR="00E5761F">
          <w:rPr>
            <w:noProof/>
            <w:webHidden/>
          </w:rPr>
          <w:instrText xml:space="preserve"> PAGEREF _Toc205297856 \h </w:instrText>
        </w:r>
        <w:r w:rsidR="00E5761F">
          <w:rPr>
            <w:noProof/>
            <w:webHidden/>
          </w:rPr>
        </w:r>
        <w:r w:rsidR="00E5761F">
          <w:rPr>
            <w:noProof/>
            <w:webHidden/>
          </w:rPr>
          <w:fldChar w:fldCharType="separate"/>
        </w:r>
        <w:r w:rsidR="00E5761F">
          <w:rPr>
            <w:noProof/>
            <w:webHidden/>
          </w:rPr>
          <w:t>6</w:t>
        </w:r>
        <w:r w:rsidR="00E5761F">
          <w:rPr>
            <w:noProof/>
            <w:webHidden/>
          </w:rPr>
          <w:fldChar w:fldCharType="end"/>
        </w:r>
      </w:hyperlink>
    </w:p>
    <w:p w14:paraId="60BC9BAD" w14:textId="75C1687D" w:rsidR="00E5761F" w:rsidRDefault="00182A10">
      <w:pPr>
        <w:pStyle w:val="12"/>
        <w:rPr>
          <w:rFonts w:asciiTheme="minorHAnsi" w:eastAsiaTheme="minorEastAsia" w:hAnsiTheme="minorHAnsi"/>
          <w:noProof/>
          <w:kern w:val="2"/>
          <w:szCs w:val="24"/>
          <w:lang w:eastAsia="ru-RU"/>
          <w14:ligatures w14:val="standardContextual"/>
        </w:rPr>
      </w:pPr>
      <w:hyperlink w:anchor="_Toc205297857" w:history="1">
        <w:r w:rsidR="00E5761F" w:rsidRPr="00534912">
          <w:rPr>
            <w:rStyle w:val="af2"/>
            <w:noProof/>
          </w:rPr>
          <w:t>3 Начало использования</w:t>
        </w:r>
        <w:r w:rsidR="00E5761F">
          <w:rPr>
            <w:noProof/>
            <w:webHidden/>
          </w:rPr>
          <w:tab/>
        </w:r>
        <w:r w:rsidR="00E5761F">
          <w:rPr>
            <w:noProof/>
            <w:webHidden/>
          </w:rPr>
          <w:fldChar w:fldCharType="begin"/>
        </w:r>
        <w:r w:rsidR="00E5761F">
          <w:rPr>
            <w:noProof/>
            <w:webHidden/>
          </w:rPr>
          <w:instrText xml:space="preserve"> PAGEREF _Toc205297857 \h </w:instrText>
        </w:r>
        <w:r w:rsidR="00E5761F">
          <w:rPr>
            <w:noProof/>
            <w:webHidden/>
          </w:rPr>
        </w:r>
        <w:r w:rsidR="00E5761F">
          <w:rPr>
            <w:noProof/>
            <w:webHidden/>
          </w:rPr>
          <w:fldChar w:fldCharType="separate"/>
        </w:r>
        <w:r w:rsidR="00E5761F">
          <w:rPr>
            <w:noProof/>
            <w:webHidden/>
          </w:rPr>
          <w:t>7</w:t>
        </w:r>
        <w:r w:rsidR="00E5761F">
          <w:rPr>
            <w:noProof/>
            <w:webHidden/>
          </w:rPr>
          <w:fldChar w:fldCharType="end"/>
        </w:r>
      </w:hyperlink>
    </w:p>
    <w:p w14:paraId="3EAD140A" w14:textId="4C6C7D82" w:rsidR="00E5761F" w:rsidRDefault="00182A10">
      <w:pPr>
        <w:pStyle w:val="21"/>
        <w:tabs>
          <w:tab w:val="right" w:leader="dot" w:pos="9911"/>
        </w:tabs>
        <w:rPr>
          <w:rFonts w:asciiTheme="minorHAnsi" w:eastAsiaTheme="minorEastAsia" w:hAnsiTheme="minorHAnsi"/>
          <w:noProof/>
          <w:kern w:val="2"/>
          <w:szCs w:val="24"/>
          <w:lang w:eastAsia="ru-RU"/>
          <w14:ligatures w14:val="standardContextual"/>
        </w:rPr>
      </w:pPr>
      <w:hyperlink w:anchor="_Toc205297858" w:history="1">
        <w:r w:rsidR="00E5761F" w:rsidRPr="00534912">
          <w:rPr>
            <w:rStyle w:val="af2"/>
            <w:noProof/>
          </w:rPr>
          <w:t>3.1 Запуск ПО</w:t>
        </w:r>
        <w:r w:rsidR="00E5761F">
          <w:rPr>
            <w:noProof/>
            <w:webHidden/>
          </w:rPr>
          <w:tab/>
        </w:r>
        <w:r w:rsidR="00E5761F">
          <w:rPr>
            <w:noProof/>
            <w:webHidden/>
          </w:rPr>
          <w:fldChar w:fldCharType="begin"/>
        </w:r>
        <w:r w:rsidR="00E5761F">
          <w:rPr>
            <w:noProof/>
            <w:webHidden/>
          </w:rPr>
          <w:instrText xml:space="preserve"> PAGEREF _Toc205297858 \h </w:instrText>
        </w:r>
        <w:r w:rsidR="00E5761F">
          <w:rPr>
            <w:noProof/>
            <w:webHidden/>
          </w:rPr>
        </w:r>
        <w:r w:rsidR="00E5761F">
          <w:rPr>
            <w:noProof/>
            <w:webHidden/>
          </w:rPr>
          <w:fldChar w:fldCharType="separate"/>
        </w:r>
        <w:r w:rsidR="00E5761F">
          <w:rPr>
            <w:noProof/>
            <w:webHidden/>
          </w:rPr>
          <w:t>7</w:t>
        </w:r>
        <w:r w:rsidR="00E5761F">
          <w:rPr>
            <w:noProof/>
            <w:webHidden/>
          </w:rPr>
          <w:fldChar w:fldCharType="end"/>
        </w:r>
      </w:hyperlink>
    </w:p>
    <w:p w14:paraId="10E69575" w14:textId="1E7C06DD" w:rsidR="00E5761F" w:rsidRDefault="00182A10">
      <w:pPr>
        <w:pStyle w:val="21"/>
        <w:tabs>
          <w:tab w:val="right" w:leader="dot" w:pos="9911"/>
        </w:tabs>
        <w:rPr>
          <w:rFonts w:asciiTheme="minorHAnsi" w:eastAsiaTheme="minorEastAsia" w:hAnsiTheme="minorHAnsi"/>
          <w:noProof/>
          <w:kern w:val="2"/>
          <w:szCs w:val="24"/>
          <w:lang w:eastAsia="ru-RU"/>
          <w14:ligatures w14:val="standardContextual"/>
        </w:rPr>
      </w:pPr>
      <w:hyperlink w:anchor="_Toc205297859" w:history="1">
        <w:r w:rsidR="00E5761F" w:rsidRPr="00534912">
          <w:rPr>
            <w:rStyle w:val="af2"/>
            <w:noProof/>
          </w:rPr>
          <w:t>3.2 Подготовка ПО к использованию</w:t>
        </w:r>
        <w:r w:rsidR="00E5761F">
          <w:rPr>
            <w:noProof/>
            <w:webHidden/>
          </w:rPr>
          <w:tab/>
        </w:r>
        <w:r w:rsidR="00E5761F">
          <w:rPr>
            <w:noProof/>
            <w:webHidden/>
          </w:rPr>
          <w:fldChar w:fldCharType="begin"/>
        </w:r>
        <w:r w:rsidR="00E5761F">
          <w:rPr>
            <w:noProof/>
            <w:webHidden/>
          </w:rPr>
          <w:instrText xml:space="preserve"> PAGEREF _Toc205297859 \h </w:instrText>
        </w:r>
        <w:r w:rsidR="00E5761F">
          <w:rPr>
            <w:noProof/>
            <w:webHidden/>
          </w:rPr>
        </w:r>
        <w:r w:rsidR="00E5761F">
          <w:rPr>
            <w:noProof/>
            <w:webHidden/>
          </w:rPr>
          <w:fldChar w:fldCharType="separate"/>
        </w:r>
        <w:r w:rsidR="00E5761F">
          <w:rPr>
            <w:noProof/>
            <w:webHidden/>
          </w:rPr>
          <w:t>8</w:t>
        </w:r>
        <w:r w:rsidR="00E5761F">
          <w:rPr>
            <w:noProof/>
            <w:webHidden/>
          </w:rPr>
          <w:fldChar w:fldCharType="end"/>
        </w:r>
      </w:hyperlink>
    </w:p>
    <w:p w14:paraId="79006A77" w14:textId="56B29647" w:rsidR="00E5761F" w:rsidRDefault="00182A10">
      <w:pPr>
        <w:pStyle w:val="21"/>
        <w:tabs>
          <w:tab w:val="right" w:leader="dot" w:pos="9911"/>
        </w:tabs>
        <w:rPr>
          <w:rFonts w:asciiTheme="minorHAnsi" w:eastAsiaTheme="minorEastAsia" w:hAnsiTheme="minorHAnsi"/>
          <w:noProof/>
          <w:kern w:val="2"/>
          <w:szCs w:val="24"/>
          <w:lang w:eastAsia="ru-RU"/>
          <w14:ligatures w14:val="standardContextual"/>
        </w:rPr>
      </w:pPr>
      <w:hyperlink w:anchor="_Toc205297860" w:history="1">
        <w:r w:rsidR="00E5761F" w:rsidRPr="00534912">
          <w:rPr>
            <w:rStyle w:val="af2"/>
            <w:noProof/>
          </w:rPr>
          <w:t>3.3 Авторизация пользователя</w:t>
        </w:r>
        <w:r w:rsidR="00E5761F">
          <w:rPr>
            <w:noProof/>
            <w:webHidden/>
          </w:rPr>
          <w:tab/>
        </w:r>
        <w:r w:rsidR="00E5761F">
          <w:rPr>
            <w:noProof/>
            <w:webHidden/>
          </w:rPr>
          <w:fldChar w:fldCharType="begin"/>
        </w:r>
        <w:r w:rsidR="00E5761F">
          <w:rPr>
            <w:noProof/>
            <w:webHidden/>
          </w:rPr>
          <w:instrText xml:space="preserve"> PAGEREF _Toc205297860 \h </w:instrText>
        </w:r>
        <w:r w:rsidR="00E5761F">
          <w:rPr>
            <w:noProof/>
            <w:webHidden/>
          </w:rPr>
        </w:r>
        <w:r w:rsidR="00E5761F">
          <w:rPr>
            <w:noProof/>
            <w:webHidden/>
          </w:rPr>
          <w:fldChar w:fldCharType="separate"/>
        </w:r>
        <w:r w:rsidR="00E5761F">
          <w:rPr>
            <w:noProof/>
            <w:webHidden/>
          </w:rPr>
          <w:t>13</w:t>
        </w:r>
        <w:r w:rsidR="00E5761F">
          <w:rPr>
            <w:noProof/>
            <w:webHidden/>
          </w:rPr>
          <w:fldChar w:fldCharType="end"/>
        </w:r>
      </w:hyperlink>
    </w:p>
    <w:p w14:paraId="20014394" w14:textId="6216E785" w:rsidR="00E5761F" w:rsidRDefault="00182A10">
      <w:pPr>
        <w:pStyle w:val="21"/>
        <w:tabs>
          <w:tab w:val="right" w:leader="dot" w:pos="9911"/>
        </w:tabs>
        <w:rPr>
          <w:rFonts w:asciiTheme="minorHAnsi" w:eastAsiaTheme="minorEastAsia" w:hAnsiTheme="minorHAnsi"/>
          <w:noProof/>
          <w:kern w:val="2"/>
          <w:szCs w:val="24"/>
          <w:lang w:eastAsia="ru-RU"/>
          <w14:ligatures w14:val="standardContextual"/>
        </w:rPr>
      </w:pPr>
      <w:hyperlink w:anchor="_Toc205297861" w:history="1">
        <w:r w:rsidR="00E5761F" w:rsidRPr="00534912">
          <w:rPr>
            <w:rStyle w:val="af2"/>
            <w:noProof/>
          </w:rPr>
          <w:t>3.4 Отключение распознавания лица</w:t>
        </w:r>
        <w:r w:rsidR="00E5761F">
          <w:rPr>
            <w:noProof/>
            <w:webHidden/>
          </w:rPr>
          <w:tab/>
        </w:r>
        <w:r w:rsidR="00E5761F">
          <w:rPr>
            <w:noProof/>
            <w:webHidden/>
          </w:rPr>
          <w:fldChar w:fldCharType="begin"/>
        </w:r>
        <w:r w:rsidR="00E5761F">
          <w:rPr>
            <w:noProof/>
            <w:webHidden/>
          </w:rPr>
          <w:instrText xml:space="preserve"> PAGEREF _Toc205297861 \h </w:instrText>
        </w:r>
        <w:r w:rsidR="00E5761F">
          <w:rPr>
            <w:noProof/>
            <w:webHidden/>
          </w:rPr>
        </w:r>
        <w:r w:rsidR="00E5761F">
          <w:rPr>
            <w:noProof/>
            <w:webHidden/>
          </w:rPr>
          <w:fldChar w:fldCharType="separate"/>
        </w:r>
        <w:r w:rsidR="00E5761F">
          <w:rPr>
            <w:noProof/>
            <w:webHidden/>
          </w:rPr>
          <w:t>17</w:t>
        </w:r>
        <w:r w:rsidR="00E5761F">
          <w:rPr>
            <w:noProof/>
            <w:webHidden/>
          </w:rPr>
          <w:fldChar w:fldCharType="end"/>
        </w:r>
      </w:hyperlink>
    </w:p>
    <w:p w14:paraId="64AA88EB" w14:textId="6B8A516A" w:rsidR="00C86C9A" w:rsidRDefault="00160BE8" w:rsidP="00C86C9A">
      <w:pPr>
        <w:pStyle w:val="3Lf0"/>
      </w:pPr>
      <w:r>
        <w:fldChar w:fldCharType="end"/>
      </w:r>
      <w:r w:rsidR="00C86C9A">
        <w:br w:type="page"/>
      </w:r>
    </w:p>
    <w:p w14:paraId="1AFCE8DA" w14:textId="77777777" w:rsidR="00454ADE" w:rsidRPr="001E7C86" w:rsidRDefault="00454ADE" w:rsidP="00454ADE">
      <w:pPr>
        <w:pStyle w:val="3Lf5"/>
      </w:pPr>
      <w:r>
        <w:lastRenderedPageBreak/>
        <w:t>Обозначения и сокращения</w:t>
      </w:r>
    </w:p>
    <w:p w14:paraId="737DAE29" w14:textId="33460EBD" w:rsidR="00454ADE" w:rsidRPr="001E7C86" w:rsidRDefault="00454ADE" w:rsidP="00454ADE">
      <w:pPr>
        <w:pStyle w:val="3Lf0"/>
      </w:pPr>
      <w:r w:rsidRPr="00ED357F">
        <w:t xml:space="preserve">В настоящем </w:t>
      </w:r>
      <w:r>
        <w:t>руководстве</w:t>
      </w:r>
      <w:r w:rsidRPr="00ED357F">
        <w:t xml:space="preserve"> применяют следующие обозначения и сокращения:</w:t>
      </w:r>
    </w:p>
    <w:tbl>
      <w:tblPr>
        <w:tblW w:w="9923" w:type="dxa"/>
        <w:tblLook w:val="01E0" w:firstRow="1" w:lastRow="1" w:firstColumn="1" w:lastColumn="1" w:noHBand="0" w:noVBand="0"/>
      </w:tblPr>
      <w:tblGrid>
        <w:gridCol w:w="1489"/>
        <w:gridCol w:w="264"/>
        <w:gridCol w:w="8170"/>
      </w:tblGrid>
      <w:tr w:rsidR="002E0848" w:rsidRPr="00F37653" w14:paraId="74D1965F" w14:textId="77777777" w:rsidTr="003A669B">
        <w:trPr>
          <w:trHeight w:val="425"/>
        </w:trPr>
        <w:tc>
          <w:tcPr>
            <w:tcW w:w="1489" w:type="dxa"/>
            <w:vAlign w:val="center"/>
          </w:tcPr>
          <w:p w14:paraId="5A83A4ED" w14:textId="5D89ACEB" w:rsidR="002E0848" w:rsidRPr="001738BB" w:rsidRDefault="002E0848" w:rsidP="00DF1F61">
            <w:pPr>
              <w:pStyle w:val="3Lf9"/>
            </w:pPr>
            <w:r>
              <w:t>ОС</w:t>
            </w:r>
          </w:p>
        </w:tc>
        <w:tc>
          <w:tcPr>
            <w:tcW w:w="264" w:type="dxa"/>
            <w:tcMar>
              <w:left w:w="0" w:type="dxa"/>
              <w:right w:w="0" w:type="dxa"/>
            </w:tcMar>
            <w:vAlign w:val="center"/>
          </w:tcPr>
          <w:p w14:paraId="075AF4A3" w14:textId="6DB93959" w:rsidR="002E0848" w:rsidRPr="001738BB" w:rsidRDefault="002E0848" w:rsidP="00DF1F61">
            <w:pPr>
              <w:pStyle w:val="af5"/>
              <w:ind w:hanging="25"/>
            </w:pPr>
            <w:r w:rsidRPr="001738BB">
              <w:t>–</w:t>
            </w:r>
          </w:p>
        </w:tc>
        <w:tc>
          <w:tcPr>
            <w:tcW w:w="8170" w:type="dxa"/>
            <w:tcMar>
              <w:left w:w="57" w:type="dxa"/>
              <w:right w:w="57" w:type="dxa"/>
            </w:tcMar>
            <w:vAlign w:val="center"/>
          </w:tcPr>
          <w:p w14:paraId="4767D134" w14:textId="3658EE35" w:rsidR="002E0848" w:rsidRPr="001738BB" w:rsidRDefault="002E0848" w:rsidP="00DF1F61">
            <w:pPr>
              <w:pStyle w:val="af5"/>
              <w:jc w:val="left"/>
            </w:pPr>
            <w:r>
              <w:t>операционная система</w:t>
            </w:r>
          </w:p>
        </w:tc>
      </w:tr>
      <w:tr w:rsidR="003A669B" w:rsidRPr="00F37653" w14:paraId="5D3B0D46" w14:textId="77777777" w:rsidTr="003A669B">
        <w:trPr>
          <w:trHeight w:val="425"/>
        </w:trPr>
        <w:tc>
          <w:tcPr>
            <w:tcW w:w="1489" w:type="dxa"/>
            <w:vAlign w:val="center"/>
          </w:tcPr>
          <w:p w14:paraId="4B81FD11" w14:textId="220E3726" w:rsidR="003A669B" w:rsidRDefault="00B172FB" w:rsidP="00DF1F61">
            <w:pPr>
              <w:pStyle w:val="3Lf9"/>
            </w:pPr>
            <w:r>
              <w:t xml:space="preserve">ПО </w:t>
            </w:r>
            <w:r w:rsidR="003A669B">
              <w:t>ПАСПОРТ ГРАВИТОН</w:t>
            </w:r>
          </w:p>
        </w:tc>
        <w:tc>
          <w:tcPr>
            <w:tcW w:w="264" w:type="dxa"/>
            <w:tcMar>
              <w:left w:w="0" w:type="dxa"/>
              <w:right w:w="0" w:type="dxa"/>
            </w:tcMar>
            <w:vAlign w:val="center"/>
          </w:tcPr>
          <w:p w14:paraId="54D66365" w14:textId="5720B1D7" w:rsidR="003A669B" w:rsidRPr="001738BB" w:rsidRDefault="003A669B" w:rsidP="00DF1F61">
            <w:pPr>
              <w:pStyle w:val="af5"/>
              <w:ind w:hanging="25"/>
            </w:pPr>
            <w:r w:rsidRPr="001738BB">
              <w:t>–</w:t>
            </w:r>
          </w:p>
        </w:tc>
        <w:tc>
          <w:tcPr>
            <w:tcW w:w="8170" w:type="dxa"/>
            <w:tcMar>
              <w:left w:w="57" w:type="dxa"/>
              <w:right w:w="57" w:type="dxa"/>
            </w:tcMar>
            <w:vAlign w:val="center"/>
          </w:tcPr>
          <w:p w14:paraId="3FAFFAF3" w14:textId="2D51EB20" w:rsidR="003A669B" w:rsidRDefault="003A669B" w:rsidP="00DF1F61">
            <w:pPr>
              <w:pStyle w:val="af5"/>
              <w:jc w:val="left"/>
            </w:pPr>
            <w:r w:rsidRPr="00333F3B">
              <w:t>программн</w:t>
            </w:r>
            <w:r>
              <w:t>ое</w:t>
            </w:r>
            <w:r w:rsidRPr="00333F3B">
              <w:t xml:space="preserve"> обеспечени</w:t>
            </w:r>
            <w:r>
              <w:t>е</w:t>
            </w:r>
            <w:r w:rsidRPr="00333F3B">
              <w:t xml:space="preserve"> </w:t>
            </w:r>
            <w:r>
              <w:t>биометрической аутентификации (</w:t>
            </w:r>
            <w:r>
              <w:rPr>
                <w:lang w:val="en-US"/>
              </w:rPr>
              <w:t>Face</w:t>
            </w:r>
            <w:r w:rsidRPr="003A669B">
              <w:t xml:space="preserve"> </w:t>
            </w:r>
            <w:r>
              <w:rPr>
                <w:lang w:val="en-US"/>
              </w:rPr>
              <w:t>ID</w:t>
            </w:r>
            <w:r w:rsidRPr="003A669B">
              <w:t xml:space="preserve">) </w:t>
            </w:r>
            <w:r>
              <w:t xml:space="preserve">пользователя для ОС </w:t>
            </w:r>
            <w:r>
              <w:rPr>
                <w:lang w:val="en-US"/>
              </w:rPr>
              <w:t>Linux</w:t>
            </w:r>
          </w:p>
        </w:tc>
      </w:tr>
      <w:tr w:rsidR="003A669B" w:rsidRPr="00F37653" w14:paraId="11A82285" w14:textId="77777777" w:rsidTr="003A669B">
        <w:trPr>
          <w:trHeight w:val="425"/>
        </w:trPr>
        <w:tc>
          <w:tcPr>
            <w:tcW w:w="1489" w:type="dxa"/>
            <w:vAlign w:val="center"/>
          </w:tcPr>
          <w:p w14:paraId="28749EE2" w14:textId="29B7F00A" w:rsidR="003A669B" w:rsidRDefault="003A669B" w:rsidP="00DF1F61">
            <w:pPr>
              <w:pStyle w:val="3Lf9"/>
            </w:pPr>
            <w:r>
              <w:t>ПК</w:t>
            </w:r>
          </w:p>
        </w:tc>
        <w:tc>
          <w:tcPr>
            <w:tcW w:w="264" w:type="dxa"/>
            <w:tcMar>
              <w:left w:w="0" w:type="dxa"/>
              <w:right w:w="0" w:type="dxa"/>
            </w:tcMar>
            <w:vAlign w:val="center"/>
          </w:tcPr>
          <w:p w14:paraId="1D00182C" w14:textId="1E85D1E1" w:rsidR="003A669B" w:rsidRPr="001738BB" w:rsidRDefault="003A669B" w:rsidP="00DF1F61">
            <w:pPr>
              <w:pStyle w:val="af5"/>
              <w:ind w:hanging="25"/>
            </w:pPr>
            <w:r w:rsidRPr="001738BB">
              <w:t>–</w:t>
            </w:r>
          </w:p>
        </w:tc>
        <w:tc>
          <w:tcPr>
            <w:tcW w:w="8170" w:type="dxa"/>
            <w:tcMar>
              <w:left w:w="57" w:type="dxa"/>
              <w:right w:w="57" w:type="dxa"/>
            </w:tcMar>
            <w:vAlign w:val="center"/>
          </w:tcPr>
          <w:p w14:paraId="27AC222F" w14:textId="72089FD6" w:rsidR="003A669B" w:rsidRPr="00333F3B" w:rsidRDefault="003A669B" w:rsidP="00DF1F61">
            <w:pPr>
              <w:pStyle w:val="af5"/>
              <w:jc w:val="left"/>
            </w:pPr>
            <w:r>
              <w:t>персональный компьютер</w:t>
            </w:r>
          </w:p>
        </w:tc>
      </w:tr>
    </w:tbl>
    <w:p w14:paraId="39B2CA05" w14:textId="77777777" w:rsidR="00454ADE" w:rsidRDefault="00454ADE" w:rsidP="00C86C9A">
      <w:pPr>
        <w:pStyle w:val="3Lf0"/>
      </w:pPr>
    </w:p>
    <w:p w14:paraId="22505649" w14:textId="2ADA0BB3" w:rsidR="005B2565" w:rsidRDefault="00856613" w:rsidP="00856613">
      <w:pPr>
        <w:pStyle w:val="3L10"/>
      </w:pPr>
      <w:bookmarkStart w:id="1" w:name="_Toc205297849"/>
      <w:r>
        <w:lastRenderedPageBreak/>
        <w:t>Общие сведения</w:t>
      </w:r>
      <w:bookmarkEnd w:id="1"/>
    </w:p>
    <w:p w14:paraId="2BB70BC5" w14:textId="0A313753" w:rsidR="00856613" w:rsidRDefault="00793BDB" w:rsidP="00856613">
      <w:pPr>
        <w:pStyle w:val="3L11"/>
      </w:pPr>
      <w:bookmarkStart w:id="2" w:name="_Toc205297850"/>
      <w:r>
        <w:t>Назначение и область применения</w:t>
      </w:r>
      <w:bookmarkEnd w:id="2"/>
    </w:p>
    <w:p w14:paraId="5CBDC729" w14:textId="5BE801AF" w:rsidR="00CC3E7D" w:rsidRDefault="00B172FB" w:rsidP="00CC3E7D">
      <w:pPr>
        <w:pStyle w:val="3Lf0"/>
      </w:pPr>
      <w:r>
        <w:t xml:space="preserve">ПО </w:t>
      </w:r>
      <w:r w:rsidR="00CC3E7D" w:rsidRPr="00CC3E7D">
        <w:t>ГРАВИТОН ПАСПОРТ ‒ это ПО, которое использует библиотеки со свободным и открытым исходным кодом для обеспечения идентификации, аутентификации и авторизации пользователя в ОС Linux с использованием биометрической аутентификации, позволяющей распознавать пользователя по лицу.</w:t>
      </w:r>
    </w:p>
    <w:p w14:paraId="54DE3C32" w14:textId="67FC7FC0" w:rsidR="00793BDB" w:rsidRDefault="00793BDB" w:rsidP="00CC3E7D">
      <w:pPr>
        <w:pStyle w:val="3Lf0"/>
      </w:pPr>
      <w:r w:rsidRPr="00793BDB">
        <w:t xml:space="preserve">ПО </w:t>
      </w:r>
      <w:r w:rsidR="00CC3E7D" w:rsidRPr="00CC3E7D">
        <w:t>ГРАВИТОН ПАСПОРТ предназначено для обеспечения идентификации, аутентификации и авторизации пользователя в ОС Linux с использованием биометрической аутентификации в совокупности с вводом ПИН-кода.</w:t>
      </w:r>
    </w:p>
    <w:p w14:paraId="044B96C6" w14:textId="2A92D659" w:rsidR="00856613" w:rsidRDefault="00793BDB" w:rsidP="00856613">
      <w:pPr>
        <w:pStyle w:val="3L11"/>
      </w:pPr>
      <w:bookmarkStart w:id="3" w:name="_Toc205297851"/>
      <w:r>
        <w:t xml:space="preserve">Функционал </w:t>
      </w:r>
      <w:r w:rsidR="00B172FB">
        <w:t>ПО</w:t>
      </w:r>
      <w:bookmarkEnd w:id="3"/>
    </w:p>
    <w:p w14:paraId="5E2C6DFB" w14:textId="7024F650" w:rsidR="00793BDB" w:rsidRPr="00793BDB" w:rsidRDefault="00B172FB" w:rsidP="00793BDB">
      <w:pPr>
        <w:pStyle w:val="3Lf0"/>
      </w:pPr>
      <w:r>
        <w:t xml:space="preserve">ПО </w:t>
      </w:r>
      <w:r w:rsidR="00CC3E7D" w:rsidRPr="00CC3E7D">
        <w:t>ГРАВИТОН ПАСПОРТ</w:t>
      </w:r>
      <w:r w:rsidR="00793BDB" w:rsidRPr="00793BDB">
        <w:t xml:space="preserve"> обеспечивает выполнение следующего функционала:</w:t>
      </w:r>
    </w:p>
    <w:p w14:paraId="7627B3D3" w14:textId="77777777" w:rsidR="00CC3E7D" w:rsidRPr="00CC3E7D" w:rsidRDefault="00CC3E7D" w:rsidP="00CC3E7D">
      <w:pPr>
        <w:pStyle w:val="3L1-"/>
      </w:pPr>
      <w:r w:rsidRPr="00CC3E7D">
        <w:t>запись ПИН-кода пользователя;</w:t>
      </w:r>
    </w:p>
    <w:p w14:paraId="6C2AA6C0" w14:textId="77777777" w:rsidR="00CC3E7D" w:rsidRPr="00CC3E7D" w:rsidRDefault="00CC3E7D" w:rsidP="00CC3E7D">
      <w:pPr>
        <w:pStyle w:val="3L1-"/>
      </w:pPr>
      <w:r w:rsidRPr="00CC3E7D">
        <w:t>отображение сообщения о записи;</w:t>
      </w:r>
    </w:p>
    <w:p w14:paraId="3B4C12C1" w14:textId="77777777" w:rsidR="00CC3E7D" w:rsidRPr="00CC3E7D" w:rsidRDefault="00CC3E7D" w:rsidP="00CC3E7D">
      <w:pPr>
        <w:pStyle w:val="3L1-"/>
      </w:pPr>
      <w:r w:rsidRPr="00CC3E7D">
        <w:t>сканирование лица пользователя;</w:t>
      </w:r>
    </w:p>
    <w:p w14:paraId="70784B74" w14:textId="77777777" w:rsidR="00CC3E7D" w:rsidRPr="00CC3E7D" w:rsidRDefault="00CC3E7D" w:rsidP="00CC3E7D">
      <w:pPr>
        <w:pStyle w:val="3L1-"/>
      </w:pPr>
      <w:r w:rsidRPr="00CC3E7D">
        <w:t>выбор количества попыток авторизации пользователя;</w:t>
      </w:r>
    </w:p>
    <w:p w14:paraId="51F39D12" w14:textId="77777777" w:rsidR="00CC3E7D" w:rsidRPr="00CC3E7D" w:rsidRDefault="00CC3E7D" w:rsidP="00CC3E7D">
      <w:pPr>
        <w:pStyle w:val="3L1-"/>
      </w:pPr>
      <w:r w:rsidRPr="00CC3E7D">
        <w:t>возможность уровня шифрования данных;</w:t>
      </w:r>
    </w:p>
    <w:p w14:paraId="09DDA62A" w14:textId="77777777" w:rsidR="00CC3E7D" w:rsidRPr="00CC3E7D" w:rsidRDefault="00CC3E7D" w:rsidP="00CC3E7D">
      <w:pPr>
        <w:pStyle w:val="3L1-"/>
      </w:pPr>
      <w:r w:rsidRPr="00CC3E7D">
        <w:t>выбор качества распознавания лица;</w:t>
      </w:r>
    </w:p>
    <w:p w14:paraId="173C5EF2" w14:textId="77777777" w:rsidR="00CC3E7D" w:rsidRPr="00CC3E7D" w:rsidRDefault="00CC3E7D" w:rsidP="00CC3E7D">
      <w:pPr>
        <w:pStyle w:val="3L1-"/>
      </w:pPr>
      <w:r w:rsidRPr="00CC3E7D">
        <w:t>выбор пользователя ОС;</w:t>
      </w:r>
    </w:p>
    <w:p w14:paraId="02131A8C" w14:textId="77777777" w:rsidR="00CC3E7D" w:rsidRPr="00CC3E7D" w:rsidRDefault="00CC3E7D" w:rsidP="00CC3E7D">
      <w:pPr>
        <w:pStyle w:val="3L1-"/>
      </w:pPr>
      <w:r w:rsidRPr="00CC3E7D">
        <w:t>ввод ПИН-кода пользователя;</w:t>
      </w:r>
    </w:p>
    <w:p w14:paraId="31EE1BEA" w14:textId="77777777" w:rsidR="00CC3E7D" w:rsidRPr="00CC3E7D" w:rsidRDefault="00CC3E7D" w:rsidP="00CC3E7D">
      <w:pPr>
        <w:pStyle w:val="3L1-"/>
      </w:pPr>
      <w:r w:rsidRPr="00CC3E7D">
        <w:t>отображение сообщения о неудачной авторизации, с пояснением;</w:t>
      </w:r>
    </w:p>
    <w:p w14:paraId="0CC9321C" w14:textId="647523DB" w:rsidR="00793BDB" w:rsidRPr="00793BDB" w:rsidRDefault="00CC3E7D" w:rsidP="00CC3E7D">
      <w:pPr>
        <w:pStyle w:val="3L1-"/>
      </w:pPr>
      <w:r w:rsidRPr="00CC3E7D">
        <w:t>вывод формы для ввода пароля пользователя, вместо формы для ввода ПИН-кода, при исчерпании количества неудачных попыток авторизации пользователя</w:t>
      </w:r>
      <w:r w:rsidR="00793BDB">
        <w:t>.</w:t>
      </w:r>
    </w:p>
    <w:p w14:paraId="2F5859D3" w14:textId="053EC0E8" w:rsidR="002905B5" w:rsidRDefault="00793BDB" w:rsidP="002905B5">
      <w:pPr>
        <w:pStyle w:val="3L11"/>
      </w:pPr>
      <w:bookmarkStart w:id="4" w:name="_Toc205297852"/>
      <w:r>
        <w:t>Сервисное обслуживание и техническая поддержка</w:t>
      </w:r>
      <w:bookmarkEnd w:id="4"/>
    </w:p>
    <w:p w14:paraId="134DB66F" w14:textId="77777777" w:rsidR="00793BDB" w:rsidRPr="00793BDB" w:rsidRDefault="00793BDB" w:rsidP="00793BDB">
      <w:pPr>
        <w:pStyle w:val="3Lf0"/>
      </w:pPr>
      <w:r w:rsidRPr="00793BDB">
        <w:t>Если в процессе эксплуатации возникнут вопросы, обращайтесь в службу сервиса и технической поддержки изготовителя.</w:t>
      </w:r>
    </w:p>
    <w:p w14:paraId="275C7E08" w14:textId="77777777" w:rsidR="00793BDB" w:rsidRPr="00793BDB" w:rsidRDefault="00793BDB" w:rsidP="00793BDB">
      <w:pPr>
        <w:pStyle w:val="3Lf0"/>
      </w:pPr>
      <w:r w:rsidRPr="00793BDB">
        <w:t xml:space="preserve">Перед обращением в службу технической поддержки подготовьте следующую информацию: </w:t>
      </w:r>
    </w:p>
    <w:p w14:paraId="225BAF7E" w14:textId="58E36E8B" w:rsidR="00793BDB" w:rsidRPr="00793BDB" w:rsidRDefault="00793BDB" w:rsidP="00793BDB">
      <w:pPr>
        <w:pStyle w:val="3L1-"/>
      </w:pPr>
      <w:r w:rsidRPr="00793BDB">
        <w:t xml:space="preserve">чёткое описание возникшей проблемы; </w:t>
      </w:r>
    </w:p>
    <w:p w14:paraId="326847E8" w14:textId="6DEA8454" w:rsidR="00793BDB" w:rsidRPr="00793BDB" w:rsidRDefault="00793BDB" w:rsidP="00793BDB">
      <w:pPr>
        <w:pStyle w:val="3L1-"/>
      </w:pPr>
      <w:r w:rsidRPr="00793BDB">
        <w:t>состав используемых аппаратных и программных средств.</w:t>
      </w:r>
    </w:p>
    <w:p w14:paraId="27FBAE1C" w14:textId="2556CEBA" w:rsidR="00793BDB" w:rsidRDefault="00793BDB" w:rsidP="00793BDB">
      <w:pPr>
        <w:pStyle w:val="3Lf0"/>
      </w:pPr>
      <w:r w:rsidRPr="00793BDB">
        <w:t xml:space="preserve">Техническая поддержка осуществляется по электронной почте </w:t>
      </w:r>
      <w:r w:rsidR="00CC3E7D" w:rsidRPr="00CC3E7D">
        <w:t>info@xellon.ru</w:t>
      </w:r>
      <w:r w:rsidRPr="00793BDB">
        <w:t>.</w:t>
      </w:r>
    </w:p>
    <w:p w14:paraId="04EFAF32" w14:textId="5F1D0843" w:rsidR="002B1D3D" w:rsidRDefault="00793BDB" w:rsidP="002B1D3D">
      <w:pPr>
        <w:pStyle w:val="3L10"/>
      </w:pPr>
      <w:bookmarkStart w:id="5" w:name="_Toc205297853"/>
      <w:r>
        <w:lastRenderedPageBreak/>
        <w:t>Условия выполнения</w:t>
      </w:r>
      <w:bookmarkEnd w:id="5"/>
    </w:p>
    <w:p w14:paraId="35E825D7" w14:textId="1B16CF54" w:rsidR="00D973D9" w:rsidRPr="00A22011" w:rsidRDefault="00556C14" w:rsidP="00D973D9">
      <w:pPr>
        <w:pStyle w:val="3L11"/>
      </w:pPr>
      <w:bookmarkStart w:id="6" w:name="_Toc205297854"/>
      <w:r>
        <w:t>Требования к аппаратному обеспечению</w:t>
      </w:r>
      <w:bookmarkEnd w:id="6"/>
    </w:p>
    <w:p w14:paraId="7E1DCADC" w14:textId="0B248F1F" w:rsidR="00CC3E7D" w:rsidRPr="00CC3E7D" w:rsidRDefault="00B172FB" w:rsidP="00CC3E7D">
      <w:pPr>
        <w:pStyle w:val="3Lf0"/>
      </w:pPr>
      <w:r w:rsidRPr="00B172FB">
        <w:t xml:space="preserve">ПО ГРАВИТОН ПАСПОРТ функционирует на </w:t>
      </w:r>
      <w:r>
        <w:t>ПК</w:t>
      </w:r>
      <w:r w:rsidRPr="00B172FB">
        <w:t>, моноблоке или ноутбуке со следующими минимальными техническими характеристиками:</w:t>
      </w:r>
    </w:p>
    <w:p w14:paraId="57FC5DA5" w14:textId="77777777" w:rsidR="00CC3E7D" w:rsidRPr="00CC3E7D" w:rsidRDefault="00CC3E7D" w:rsidP="00CC3E7D">
      <w:pPr>
        <w:pStyle w:val="3L1-"/>
      </w:pPr>
      <w:r w:rsidRPr="00CC3E7D">
        <w:t>процессор (AMD, Intel): 64-разрядный, архитектура x86;</w:t>
      </w:r>
    </w:p>
    <w:p w14:paraId="07A1695F" w14:textId="77777777" w:rsidR="00CC3E7D" w:rsidRPr="00CC3E7D" w:rsidRDefault="00CC3E7D" w:rsidP="00CC3E7D">
      <w:pPr>
        <w:pStyle w:val="3L1-"/>
      </w:pPr>
      <w:r w:rsidRPr="00CC3E7D">
        <w:t>оперативная память – не менее 4 ГБ;</w:t>
      </w:r>
    </w:p>
    <w:p w14:paraId="5654209A" w14:textId="77777777" w:rsidR="00CC3E7D" w:rsidRPr="00CC3E7D" w:rsidRDefault="00CC3E7D" w:rsidP="00CC3E7D">
      <w:pPr>
        <w:pStyle w:val="3L1-"/>
      </w:pPr>
      <w:r w:rsidRPr="00CC3E7D">
        <w:t>объём свободного дискового пространства – не менее 16 ГБ;</w:t>
      </w:r>
    </w:p>
    <w:p w14:paraId="74738B89" w14:textId="77777777" w:rsidR="00CC3E7D" w:rsidRPr="00CC3E7D" w:rsidRDefault="00CC3E7D" w:rsidP="00CC3E7D">
      <w:pPr>
        <w:pStyle w:val="3L1-"/>
      </w:pPr>
      <w:r w:rsidRPr="00CC3E7D">
        <w:t>наличие веб-камеры.</w:t>
      </w:r>
    </w:p>
    <w:p w14:paraId="12006B96" w14:textId="77777777" w:rsidR="00556C14" w:rsidRDefault="00556C14" w:rsidP="00556C14">
      <w:pPr>
        <w:pStyle w:val="3L11"/>
      </w:pPr>
      <w:bookmarkStart w:id="7" w:name="_Toc205297855"/>
      <w:r>
        <w:t>Требования к программному обеспечению</w:t>
      </w:r>
      <w:bookmarkEnd w:id="7"/>
    </w:p>
    <w:p w14:paraId="0A0916EA" w14:textId="6206C348" w:rsidR="00556C14" w:rsidRPr="00D42D9A" w:rsidRDefault="00CC3E7D" w:rsidP="00CC3E7D">
      <w:pPr>
        <w:pStyle w:val="3Lf0"/>
      </w:pPr>
      <w:r w:rsidRPr="00CC3E7D">
        <w:t xml:space="preserve">Для эксплуатации </w:t>
      </w:r>
      <w:r w:rsidR="00B172FB">
        <w:t xml:space="preserve">ПО </w:t>
      </w:r>
      <w:r w:rsidRPr="00CC3E7D">
        <w:t>ГРАВИТОН ПАСПОРТ должна использоваться ОС Astra Linux версии не ниже 1.8.1.</w:t>
      </w:r>
    </w:p>
    <w:p w14:paraId="7D502836" w14:textId="622D2D98" w:rsidR="00D973D9" w:rsidRDefault="00556C14" w:rsidP="00D973D9">
      <w:pPr>
        <w:pStyle w:val="3L11"/>
      </w:pPr>
      <w:bookmarkStart w:id="8" w:name="_Toc205297856"/>
      <w:r>
        <w:t>Требования к уровню подготовки пользователя</w:t>
      </w:r>
      <w:bookmarkEnd w:id="8"/>
    </w:p>
    <w:p w14:paraId="225DF53A" w14:textId="23CB826F" w:rsidR="00D42D9A" w:rsidRDefault="00BC1962" w:rsidP="00CC3E7D">
      <w:pPr>
        <w:pStyle w:val="3Lf0"/>
      </w:pPr>
      <w:r>
        <w:t>П</w:t>
      </w:r>
      <w:r w:rsidR="00CC3E7D" w:rsidRPr="00CC3E7D">
        <w:t xml:space="preserve">ользователь </w:t>
      </w:r>
      <w:r w:rsidRPr="00B172FB">
        <w:t>ПО ГРАВИТОН ПАСПОРТ</w:t>
      </w:r>
      <w:r w:rsidRPr="00CC3E7D">
        <w:t xml:space="preserve"> </w:t>
      </w:r>
      <w:r w:rsidR="00CC3E7D" w:rsidRPr="00CC3E7D">
        <w:t xml:space="preserve">должен обладать практическими навыками работы с ОС Astra Linux </w:t>
      </w:r>
      <w:r>
        <w:t>версии не ниже 1.8.1</w:t>
      </w:r>
      <w:r w:rsidR="00CC3E7D" w:rsidRPr="00CC3E7D">
        <w:t xml:space="preserve"> и изучить настоящее Руководство.</w:t>
      </w:r>
    </w:p>
    <w:p w14:paraId="6C4110FB" w14:textId="6B28103C" w:rsidR="00C11BC1" w:rsidRDefault="00791006" w:rsidP="00482A14">
      <w:pPr>
        <w:pStyle w:val="3L10"/>
      </w:pPr>
      <w:bookmarkStart w:id="9" w:name="_Toc205297857"/>
      <w:r>
        <w:lastRenderedPageBreak/>
        <w:t>Начало использования</w:t>
      </w:r>
      <w:bookmarkEnd w:id="9"/>
    </w:p>
    <w:p w14:paraId="2E7FC3C7" w14:textId="5E35E507" w:rsidR="00482A14" w:rsidRPr="00DA54C3" w:rsidRDefault="00CC3E7D" w:rsidP="00482A14">
      <w:pPr>
        <w:pStyle w:val="3L11"/>
      </w:pPr>
      <w:bookmarkStart w:id="10" w:name="_Toc205297858"/>
      <w:r>
        <w:t xml:space="preserve">Запуск </w:t>
      </w:r>
      <w:r w:rsidR="00B172FB">
        <w:t>ПО</w:t>
      </w:r>
      <w:bookmarkEnd w:id="10"/>
    </w:p>
    <w:p w14:paraId="15D4B3AE" w14:textId="5ADB915B" w:rsidR="00F04D03" w:rsidRDefault="00F04D03" w:rsidP="00F04D03">
      <w:pPr>
        <w:pStyle w:val="3L111"/>
      </w:pPr>
      <w:bookmarkStart w:id="11" w:name="_Ref205202843"/>
      <w:r>
        <w:t xml:space="preserve">Для запуска </w:t>
      </w:r>
      <w:r w:rsidR="00B172FB">
        <w:t xml:space="preserve">ПО </w:t>
      </w:r>
      <w:r>
        <w:t>ГРАВИТОН ПАСПОРТ необходимо нажать двойным щелчком левой кнопки мыши на ярлык «Настройки "ГРАВИТОН ПАСПОРТ"»</w:t>
      </w:r>
      <w:r w:rsidR="00BC1962">
        <w:t xml:space="preserve"> (</w:t>
      </w:r>
      <w:r>
        <w:t>рис</w:t>
      </w:r>
      <w:r w:rsidR="00BC1962">
        <w:t>.</w:t>
      </w:r>
      <w:r>
        <w:t xml:space="preserve"> </w:t>
      </w:r>
      <w:r>
        <w:fldChar w:fldCharType="begin"/>
      </w:r>
      <w:r>
        <w:instrText xml:space="preserve"> REF  _Ref205197688 \h \n \t  \* MERGEFORMAT </w:instrText>
      </w:r>
      <w:r>
        <w:fldChar w:fldCharType="separate"/>
      </w:r>
      <w:r w:rsidR="00326456">
        <w:t>1</w:t>
      </w:r>
      <w:r>
        <w:fldChar w:fldCharType="end"/>
      </w:r>
      <w:r w:rsidR="00BC1962">
        <w:t>)</w:t>
      </w:r>
      <w:r>
        <w:t xml:space="preserve"> на рабочем столе ОС ПК.</w:t>
      </w:r>
      <w:bookmarkEnd w:id="11"/>
    </w:p>
    <w:p w14:paraId="1BFDDDB9" w14:textId="0608259A" w:rsidR="00F04D03" w:rsidRDefault="00F04D03" w:rsidP="00F04D03">
      <w:pPr>
        <w:pStyle w:val="3Lfd"/>
      </w:pPr>
      <w:r>
        <w:rPr>
          <w:noProof/>
        </w:rPr>
        <w:drawing>
          <wp:inline distT="0" distB="0" distL="0" distR="0" wp14:anchorId="0D3E63C7" wp14:editId="758B8F5F">
            <wp:extent cx="847725" cy="951230"/>
            <wp:effectExtent l="0" t="0" r="952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2FCEEE" w14:textId="103DF4C0" w:rsidR="00F04D03" w:rsidRDefault="00F04D03" w:rsidP="00F04D03">
      <w:pPr>
        <w:pStyle w:val="3L4"/>
      </w:pPr>
      <w:bookmarkStart w:id="12" w:name="_Ref205197688"/>
      <w:r>
        <w:t>– Ярлык «Настройки "ГРАВИТОН ПАСПОРТ"»</w:t>
      </w:r>
      <w:bookmarkEnd w:id="12"/>
    </w:p>
    <w:p w14:paraId="21D00FB1" w14:textId="79991153" w:rsidR="00F04D03" w:rsidRDefault="00F04D03" w:rsidP="00F04D03">
      <w:pPr>
        <w:pStyle w:val="3L111"/>
      </w:pPr>
      <w:r>
        <w:t xml:space="preserve">При первом запуске </w:t>
      </w:r>
      <w:r w:rsidR="00BC1962">
        <w:t xml:space="preserve">ПО ГРАВИТОН ПАСПОРТ </w:t>
      </w:r>
      <w:r>
        <w:t xml:space="preserve">после ввода пароля откроется окно с лицензионным соглашением </w:t>
      </w:r>
      <w:r w:rsidR="00BC1962">
        <w:t>(</w:t>
      </w:r>
      <w:r>
        <w:t>рис</w:t>
      </w:r>
      <w:r w:rsidR="00BC1962">
        <w:t>.</w:t>
      </w:r>
      <w:r>
        <w:t xml:space="preserve"> </w:t>
      </w:r>
      <w:r>
        <w:fldChar w:fldCharType="begin"/>
      </w:r>
      <w:r>
        <w:instrText xml:space="preserve"> REF  _Ref205197752 \h \n \t  \* MERGEFORMAT </w:instrText>
      </w:r>
      <w:r>
        <w:fldChar w:fldCharType="separate"/>
      </w:r>
      <w:r w:rsidR="00326456">
        <w:t>2</w:t>
      </w:r>
      <w:r>
        <w:fldChar w:fldCharType="end"/>
      </w:r>
      <w:r w:rsidR="00BC1962">
        <w:t>)</w:t>
      </w:r>
      <w:r>
        <w:t>. Для продолжения работы необходимо нажать «Принять».</w:t>
      </w:r>
    </w:p>
    <w:p w14:paraId="45F6C1C2" w14:textId="122D48E5" w:rsidR="00F04D03" w:rsidRDefault="00F04D03" w:rsidP="00F04D03">
      <w:pPr>
        <w:pStyle w:val="3Lfd"/>
      </w:pPr>
      <w:r>
        <w:rPr>
          <w:noProof/>
        </w:rPr>
        <w:drawing>
          <wp:inline distT="0" distB="0" distL="0" distR="0" wp14:anchorId="6E5233B5" wp14:editId="6296A1A2">
            <wp:extent cx="3696992" cy="43624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774" cy="438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DAB02" w14:textId="1CCF1C7A" w:rsidR="00482A14" w:rsidRPr="00DA54C3" w:rsidRDefault="00F04D03" w:rsidP="00F04D03">
      <w:pPr>
        <w:pStyle w:val="3L4"/>
      </w:pPr>
      <w:bookmarkStart w:id="13" w:name="_Ref205197752"/>
      <w:r>
        <w:t xml:space="preserve">– Окно с лицензионным соглашением при первом запуске </w:t>
      </w:r>
      <w:r w:rsidR="00BC1962">
        <w:br/>
        <w:t xml:space="preserve">ПО </w:t>
      </w:r>
      <w:r>
        <w:t>ГРАВИТОН ПАСПОРТ</w:t>
      </w:r>
      <w:bookmarkEnd w:id="13"/>
    </w:p>
    <w:p w14:paraId="6EC9E107" w14:textId="54A02F6F" w:rsidR="00482A14" w:rsidRDefault="002E40EA" w:rsidP="00482A14">
      <w:pPr>
        <w:pStyle w:val="3L11"/>
      </w:pPr>
      <w:bookmarkStart w:id="14" w:name="_Ref205202793"/>
      <w:bookmarkStart w:id="15" w:name="_Toc205297859"/>
      <w:r w:rsidRPr="002E40EA">
        <w:lastRenderedPageBreak/>
        <w:t xml:space="preserve">Подготовка </w:t>
      </w:r>
      <w:r w:rsidR="00B172FB">
        <w:t xml:space="preserve">ПО </w:t>
      </w:r>
      <w:r w:rsidRPr="002E40EA">
        <w:t>к использованию</w:t>
      </w:r>
      <w:bookmarkEnd w:id="14"/>
      <w:bookmarkEnd w:id="15"/>
    </w:p>
    <w:p w14:paraId="2230AC3B" w14:textId="72677B1E" w:rsidR="00DB1B28" w:rsidRDefault="00DB1B28" w:rsidP="00DB1B28">
      <w:pPr>
        <w:pStyle w:val="3L111"/>
      </w:pPr>
      <w:r>
        <w:t xml:space="preserve">Подготовка </w:t>
      </w:r>
      <w:r w:rsidR="00182A10">
        <w:t xml:space="preserve">ПО </w:t>
      </w:r>
      <w:r>
        <w:t>ГРАВИТОН ПАСПОРТ к использованию включает в себя внесение данных пользователей в базу данных и состоит из следующих этапов:</w:t>
      </w:r>
    </w:p>
    <w:p w14:paraId="404C15F8" w14:textId="50842AF1" w:rsidR="00DB1B28" w:rsidRDefault="00DB1B28" w:rsidP="00DB1B28">
      <w:pPr>
        <w:pStyle w:val="3L1-"/>
      </w:pPr>
      <w:r>
        <w:t>активация режима авторизации по лицу – вкладка «Главная», «Включить авторизацию по лицу»;</w:t>
      </w:r>
    </w:p>
    <w:p w14:paraId="41F3B052" w14:textId="45C4528D" w:rsidR="00DB1B28" w:rsidRDefault="00DB1B28" w:rsidP="00DB1B28">
      <w:pPr>
        <w:pStyle w:val="3L1-"/>
      </w:pPr>
      <w:r>
        <w:t>установка ПИН-кода – вкладка «</w:t>
      </w:r>
      <w:proofErr w:type="spellStart"/>
      <w:r>
        <w:t>Пин-код</w:t>
      </w:r>
      <w:proofErr w:type="spellEnd"/>
      <w:r>
        <w:t>»;</w:t>
      </w:r>
    </w:p>
    <w:p w14:paraId="3CC022D7" w14:textId="179FC896" w:rsidR="00DB1B28" w:rsidRDefault="00DB1B28" w:rsidP="00DB1B28">
      <w:pPr>
        <w:pStyle w:val="3L1-"/>
      </w:pPr>
      <w:r>
        <w:t>снимок лица – вкладка «Скан лица»;</w:t>
      </w:r>
    </w:p>
    <w:p w14:paraId="32055EE8" w14:textId="67DEE267" w:rsidR="00DB1B28" w:rsidRDefault="00DB1B28" w:rsidP="00DB1B28">
      <w:pPr>
        <w:pStyle w:val="3L1-"/>
      </w:pPr>
      <w:r>
        <w:t>настройки авторизации – вкладка «Настройки».</w:t>
      </w:r>
    </w:p>
    <w:p w14:paraId="1316CB17" w14:textId="79E9383A" w:rsidR="00DB1B28" w:rsidRDefault="00DB1B28" w:rsidP="00DB1B28">
      <w:pPr>
        <w:pStyle w:val="3L111"/>
      </w:pPr>
      <w:r>
        <w:t xml:space="preserve">После принятия лицензионного соглашения откроется главное окно </w:t>
      </w:r>
      <w:r w:rsidR="00BC1962">
        <w:br/>
        <w:t xml:space="preserve">ПО </w:t>
      </w:r>
      <w:r>
        <w:t xml:space="preserve">ГРАВИТОН ПАСПОРТ </w:t>
      </w:r>
      <w:r w:rsidR="00BC1962">
        <w:t>(рис.</w:t>
      </w:r>
      <w:r>
        <w:t xml:space="preserve"> </w:t>
      </w:r>
      <w:r w:rsidR="002F792D">
        <w:fldChar w:fldCharType="begin"/>
      </w:r>
      <w:r w:rsidR="002F792D">
        <w:instrText xml:space="preserve"> REF  _Ref205197976 \h \n \t  \* MERGEFORMAT </w:instrText>
      </w:r>
      <w:r w:rsidR="002F792D">
        <w:fldChar w:fldCharType="separate"/>
      </w:r>
      <w:r w:rsidR="00326456">
        <w:t>3</w:t>
      </w:r>
      <w:r w:rsidR="002F792D">
        <w:fldChar w:fldCharType="end"/>
      </w:r>
      <w:r w:rsidR="00BC1962">
        <w:t>)</w:t>
      </w:r>
      <w:r>
        <w:t xml:space="preserve">. Для внесения биометрических и учётных данных пользователя необходимо </w:t>
      </w:r>
      <w:r w:rsidR="00BC1962">
        <w:t>на</w:t>
      </w:r>
      <w:r>
        <w:t xml:space="preserve"> вкладке «Главная» нажать «Включить авторизацию по лицу». После чего </w:t>
      </w:r>
      <w:r w:rsidR="00BC1962" w:rsidRPr="00BC1962">
        <w:t>произойдёт перенаправление на</w:t>
      </w:r>
      <w:r>
        <w:t xml:space="preserve"> вкладку «</w:t>
      </w:r>
      <w:proofErr w:type="spellStart"/>
      <w:r>
        <w:t>Пин-код</w:t>
      </w:r>
      <w:proofErr w:type="spellEnd"/>
      <w:r>
        <w:t xml:space="preserve">» </w:t>
      </w:r>
      <w:r w:rsidR="00BC1962">
        <w:t>(рис.</w:t>
      </w:r>
      <w:r>
        <w:t xml:space="preserve"> </w:t>
      </w:r>
      <w:r w:rsidR="002F792D">
        <w:fldChar w:fldCharType="begin"/>
      </w:r>
      <w:r w:rsidR="002F792D">
        <w:instrText xml:space="preserve"> REF  _Ref205197988 \h \n \t  \* MERGEFORMAT </w:instrText>
      </w:r>
      <w:r w:rsidR="002F792D">
        <w:fldChar w:fldCharType="separate"/>
      </w:r>
      <w:r w:rsidR="00326456">
        <w:t>4</w:t>
      </w:r>
      <w:r w:rsidR="002F792D">
        <w:fldChar w:fldCharType="end"/>
      </w:r>
      <w:r w:rsidR="00BC1962">
        <w:t>)</w:t>
      </w:r>
      <w:r>
        <w:t>.</w:t>
      </w:r>
    </w:p>
    <w:p w14:paraId="6C79FEE7" w14:textId="16F49380" w:rsidR="00DB1B28" w:rsidRDefault="002F792D" w:rsidP="002F792D">
      <w:pPr>
        <w:pStyle w:val="3Lfd"/>
      </w:pPr>
      <w:r>
        <w:rPr>
          <w:noProof/>
        </w:rPr>
        <w:drawing>
          <wp:inline distT="0" distB="0" distL="0" distR="0" wp14:anchorId="3FCB5963" wp14:editId="7730F42B">
            <wp:extent cx="5391150" cy="360184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34" cy="361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4E40C" w14:textId="13E20166" w:rsidR="00DB1B28" w:rsidRDefault="00DB1B28" w:rsidP="002F792D">
      <w:pPr>
        <w:pStyle w:val="3L4"/>
      </w:pPr>
      <w:bookmarkStart w:id="16" w:name="_Ref205197976"/>
      <w:r>
        <w:t xml:space="preserve">– Главное окно </w:t>
      </w:r>
      <w:r w:rsidR="00BC1962">
        <w:t xml:space="preserve">ПО </w:t>
      </w:r>
      <w:r>
        <w:t>ГРАВИТОН ПАСПОРТ</w:t>
      </w:r>
      <w:bookmarkEnd w:id="16"/>
    </w:p>
    <w:p w14:paraId="4B1D6B36" w14:textId="3F899CF5" w:rsidR="00DB1B28" w:rsidRDefault="002F792D" w:rsidP="002F792D">
      <w:pPr>
        <w:pStyle w:val="3Lfd"/>
      </w:pPr>
      <w:r>
        <w:rPr>
          <w:noProof/>
        </w:rPr>
        <w:lastRenderedPageBreak/>
        <w:drawing>
          <wp:inline distT="0" distB="0" distL="0" distR="0" wp14:anchorId="1D573D98" wp14:editId="36E2BAD9">
            <wp:extent cx="5343525" cy="357003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626" cy="3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6E211" w14:textId="6E98EC43" w:rsidR="00DB1B28" w:rsidRDefault="00DB1B28" w:rsidP="002F792D">
      <w:pPr>
        <w:pStyle w:val="3L4"/>
      </w:pPr>
      <w:bookmarkStart w:id="17" w:name="_Ref205197988"/>
      <w:r>
        <w:t>– Вкладка «</w:t>
      </w:r>
      <w:proofErr w:type="spellStart"/>
      <w:r>
        <w:t>Пин-код</w:t>
      </w:r>
      <w:proofErr w:type="spellEnd"/>
      <w:r>
        <w:t>»</w:t>
      </w:r>
      <w:bookmarkEnd w:id="17"/>
    </w:p>
    <w:p w14:paraId="173B6BC9" w14:textId="2F3A98C0" w:rsidR="00DB1B28" w:rsidRDefault="00DB1B28" w:rsidP="00DB1B28">
      <w:pPr>
        <w:pStyle w:val="3Lf0"/>
      </w:pPr>
      <w:r>
        <w:t xml:space="preserve">3.2.3. </w:t>
      </w:r>
      <w:r w:rsidR="00BC1962">
        <w:t>На данной вкладке в поле</w:t>
      </w:r>
      <w:r>
        <w:t xml:space="preserve"> «</w:t>
      </w:r>
      <w:proofErr w:type="spellStart"/>
      <w:r>
        <w:t>Пин-код</w:t>
      </w:r>
      <w:proofErr w:type="spellEnd"/>
      <w:r>
        <w:t xml:space="preserve">» необходимо </w:t>
      </w:r>
      <w:r w:rsidR="00BC1962">
        <w:t xml:space="preserve">ввести </w:t>
      </w:r>
      <w:r>
        <w:t xml:space="preserve">ПИН-код, состоящий из цифр от 4 до 8 знаков. </w:t>
      </w:r>
      <w:r w:rsidR="00BC1962">
        <w:t xml:space="preserve">В поле «Повторите </w:t>
      </w:r>
      <w:proofErr w:type="spellStart"/>
      <w:r w:rsidR="00BC1962">
        <w:t>пин-код</w:t>
      </w:r>
      <w:proofErr w:type="spellEnd"/>
      <w:r w:rsidR="00BC1962">
        <w:t>»</w:t>
      </w:r>
      <w:r>
        <w:t xml:space="preserve"> повторить ввод ПИН-кода для его подтверждения и нажать «Подтвердить». </w:t>
      </w:r>
      <w:r w:rsidR="00B6420D">
        <w:t>При появлении ошибки</w:t>
      </w:r>
      <w:r>
        <w:t xml:space="preserve"> «</w:t>
      </w:r>
      <w:proofErr w:type="spellStart"/>
      <w:r>
        <w:t>Пин-коды</w:t>
      </w:r>
      <w:proofErr w:type="spellEnd"/>
      <w:r>
        <w:t xml:space="preserve"> не совпадают!» </w:t>
      </w:r>
      <w:r w:rsidR="00095DA9">
        <w:t>(рис.</w:t>
      </w:r>
      <w:r w:rsidR="002F792D">
        <w:t xml:space="preserve"> </w:t>
      </w:r>
      <w:r w:rsidR="002F792D">
        <w:fldChar w:fldCharType="begin"/>
      </w:r>
      <w:r w:rsidR="002F792D">
        <w:instrText xml:space="preserve"> REF  _Ref205198051 \h \n \t  \* MERGEFORMAT </w:instrText>
      </w:r>
      <w:r w:rsidR="002F792D">
        <w:fldChar w:fldCharType="separate"/>
      </w:r>
      <w:r w:rsidR="00326456">
        <w:t>5</w:t>
      </w:r>
      <w:r w:rsidR="002F792D">
        <w:fldChar w:fldCharType="end"/>
      </w:r>
      <w:r w:rsidR="00095DA9">
        <w:t>)</w:t>
      </w:r>
      <w:r w:rsidR="001D477C">
        <w:t xml:space="preserve"> </w:t>
      </w:r>
      <w:r>
        <w:t>повторить ввод ПИН-ко</w:t>
      </w:r>
      <w:r w:rsidR="001D477C">
        <w:t>да</w:t>
      </w:r>
      <w:r>
        <w:t>.</w:t>
      </w:r>
    </w:p>
    <w:p w14:paraId="5DA2CE0B" w14:textId="4B775867" w:rsidR="00DB1B28" w:rsidRDefault="002F792D" w:rsidP="002F792D">
      <w:pPr>
        <w:pStyle w:val="3Lfd"/>
      </w:pPr>
      <w:r>
        <w:rPr>
          <w:noProof/>
        </w:rPr>
        <w:drawing>
          <wp:inline distT="0" distB="0" distL="0" distR="0" wp14:anchorId="3C873F02" wp14:editId="27E43F1A">
            <wp:extent cx="4781550" cy="3194572"/>
            <wp:effectExtent l="0" t="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34" cy="321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75589" w14:textId="37D14F21" w:rsidR="00DB1B28" w:rsidRDefault="00DB1B28" w:rsidP="002F792D">
      <w:pPr>
        <w:pStyle w:val="3L4"/>
      </w:pPr>
      <w:bookmarkStart w:id="18" w:name="_Ref205198051"/>
      <w:r>
        <w:t>– Сообщение о несовпадении ПИН-кодов</w:t>
      </w:r>
      <w:bookmarkEnd w:id="18"/>
    </w:p>
    <w:p w14:paraId="7F2944EE" w14:textId="074535E2" w:rsidR="00DB1B28" w:rsidRDefault="00DB1B28" w:rsidP="00DB1B28">
      <w:pPr>
        <w:pStyle w:val="3Lf0"/>
      </w:pPr>
      <w:r>
        <w:lastRenderedPageBreak/>
        <w:t xml:space="preserve">3.2.4. После подтверждения ПИН-кода </w:t>
      </w:r>
      <w:r w:rsidR="00231D4F">
        <w:t>п</w:t>
      </w:r>
      <w:r w:rsidR="00231D4F" w:rsidRPr="00231D4F">
        <w:t xml:space="preserve">роизойдёт перенаправление на </w:t>
      </w:r>
      <w:r>
        <w:t xml:space="preserve">вкладку «Скан лица» </w:t>
      </w:r>
      <w:r w:rsidR="00095DA9">
        <w:t>(рис.</w:t>
      </w:r>
      <w:r>
        <w:t xml:space="preserve"> </w:t>
      </w:r>
      <w:r w:rsidR="002F792D">
        <w:fldChar w:fldCharType="begin"/>
      </w:r>
      <w:r w:rsidR="002F792D">
        <w:instrText xml:space="preserve"> REF  _Ref205198109 \h \n \t  \* MERGEFORMAT </w:instrText>
      </w:r>
      <w:r w:rsidR="002F792D">
        <w:fldChar w:fldCharType="separate"/>
      </w:r>
      <w:r w:rsidR="00326456">
        <w:t>6</w:t>
      </w:r>
      <w:r w:rsidR="002F792D">
        <w:fldChar w:fldCharType="end"/>
      </w:r>
      <w:r w:rsidR="00095DA9">
        <w:t>)</w:t>
      </w:r>
      <w:r>
        <w:t xml:space="preserve">. </w:t>
      </w:r>
      <w:r w:rsidR="00231D4F">
        <w:t>Для создания снимка лица</w:t>
      </w:r>
      <w:r>
        <w:t xml:space="preserve"> следовать указаниям на экране. </w:t>
      </w:r>
    </w:p>
    <w:p w14:paraId="6D464855" w14:textId="105D071B" w:rsidR="00DB1B28" w:rsidRDefault="002F792D" w:rsidP="002F792D">
      <w:pPr>
        <w:pStyle w:val="3Lfd"/>
      </w:pPr>
      <w:r>
        <w:rPr>
          <w:noProof/>
        </w:rPr>
        <w:drawing>
          <wp:inline distT="0" distB="0" distL="0" distR="0" wp14:anchorId="5BE663AF" wp14:editId="1A5473CD">
            <wp:extent cx="4781550" cy="3194573"/>
            <wp:effectExtent l="0" t="0" r="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017" cy="32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1D80B" w14:textId="53178A62" w:rsidR="00DB1B28" w:rsidRDefault="00DB1B28" w:rsidP="002F792D">
      <w:pPr>
        <w:pStyle w:val="3L4"/>
      </w:pPr>
      <w:bookmarkStart w:id="19" w:name="_Ref205198109"/>
      <w:r>
        <w:t>– Создание снимка лица</w:t>
      </w:r>
      <w:bookmarkEnd w:id="19"/>
    </w:p>
    <w:p w14:paraId="082D1512" w14:textId="7DCD9F10" w:rsidR="00231D4F" w:rsidRDefault="00DB1B28" w:rsidP="00DB1B28">
      <w:pPr>
        <w:pStyle w:val="3Lf0"/>
      </w:pPr>
      <w:r>
        <w:t xml:space="preserve">После </w:t>
      </w:r>
      <w:r w:rsidR="00231D4F">
        <w:t>создания снимка</w:t>
      </w:r>
      <w:r>
        <w:t xml:space="preserve"> лица, откроется окно «Результат» </w:t>
      </w:r>
      <w:r w:rsidR="00095DA9">
        <w:t>(рис.</w:t>
      </w:r>
      <w:r>
        <w:t xml:space="preserve"> </w:t>
      </w:r>
      <w:r w:rsidR="002F792D">
        <w:fldChar w:fldCharType="begin"/>
      </w:r>
      <w:r w:rsidR="002F792D">
        <w:instrText xml:space="preserve"> REF  _Ref205198265 \h \n \t  \* MERGEFORMAT </w:instrText>
      </w:r>
      <w:r w:rsidR="002F792D">
        <w:fldChar w:fldCharType="separate"/>
      </w:r>
      <w:r w:rsidR="00326456">
        <w:t>7</w:t>
      </w:r>
      <w:r w:rsidR="002F792D">
        <w:fldChar w:fldCharType="end"/>
      </w:r>
      <w:r w:rsidR="00095DA9">
        <w:t>)</w:t>
      </w:r>
      <w:r>
        <w:t xml:space="preserve">. Нажать «Далее» для сохранения снимка или «Переснять» для повторной попытки создания снимка лица. При нажатии «Далее» </w:t>
      </w:r>
      <w:r w:rsidR="00231D4F">
        <w:t>появится</w:t>
      </w:r>
      <w:r>
        <w:t xml:space="preserve"> уведомление об успешном сохранении снимка лица </w:t>
      </w:r>
      <w:r w:rsidR="00095DA9">
        <w:t>(рис.</w:t>
      </w:r>
      <w:r>
        <w:t xml:space="preserve"> </w:t>
      </w:r>
      <w:r w:rsidR="002F792D">
        <w:fldChar w:fldCharType="begin"/>
      </w:r>
      <w:r w:rsidR="002F792D">
        <w:instrText xml:space="preserve"> REF  _Ref205198289 \h \n \t  \* MERGEFORMAT </w:instrText>
      </w:r>
      <w:r w:rsidR="002F792D">
        <w:fldChar w:fldCharType="separate"/>
      </w:r>
      <w:r w:rsidR="00326456">
        <w:t>8</w:t>
      </w:r>
      <w:r w:rsidR="002F792D">
        <w:fldChar w:fldCharType="end"/>
      </w:r>
      <w:r w:rsidR="00095DA9">
        <w:t>)</w:t>
      </w:r>
      <w:r>
        <w:t xml:space="preserve">, в котором необходимо нажать «ОК». </w:t>
      </w:r>
      <w:r w:rsidR="00231D4F" w:rsidRPr="00231D4F">
        <w:t>При появлении ошибок (</w:t>
      </w:r>
      <w:r w:rsidR="00231D4F">
        <w:t xml:space="preserve">рис. </w:t>
      </w:r>
      <w:r w:rsidR="00231D4F">
        <w:fldChar w:fldCharType="begin"/>
      </w:r>
      <w:r w:rsidR="00231D4F">
        <w:instrText xml:space="preserve"> REF  _Ref205198326 \h \n \t  \* MERGEFORMAT </w:instrText>
      </w:r>
      <w:r w:rsidR="00231D4F">
        <w:fldChar w:fldCharType="separate"/>
      </w:r>
      <w:r w:rsidR="00231D4F">
        <w:t>9</w:t>
      </w:r>
      <w:r w:rsidR="00231D4F">
        <w:fldChar w:fldCharType="end"/>
      </w:r>
      <w:r w:rsidR="00231D4F">
        <w:t xml:space="preserve">, </w:t>
      </w:r>
      <w:r w:rsidR="00231D4F">
        <w:fldChar w:fldCharType="begin"/>
      </w:r>
      <w:r w:rsidR="00231D4F">
        <w:instrText xml:space="preserve"> REF  _Ref205198337 \h \n \t  \* MERGEFORMAT </w:instrText>
      </w:r>
      <w:r w:rsidR="00231D4F">
        <w:fldChar w:fldCharType="separate"/>
      </w:r>
      <w:r w:rsidR="00231D4F">
        <w:t>10</w:t>
      </w:r>
      <w:r w:rsidR="00231D4F">
        <w:fldChar w:fldCharType="end"/>
      </w:r>
      <w:r w:rsidR="00231D4F" w:rsidRPr="00231D4F">
        <w:t xml:space="preserve">) нажать «ОК» и повторить создание снимка, следуя указаниям на экране (см. рис. </w:t>
      </w:r>
      <w:r w:rsidR="00231D4F">
        <w:fldChar w:fldCharType="begin"/>
      </w:r>
      <w:r w:rsidR="00231D4F">
        <w:instrText xml:space="preserve"> REF  _Ref205198109 \h \n \t  \* MERGEFORMAT </w:instrText>
      </w:r>
      <w:r w:rsidR="00231D4F">
        <w:fldChar w:fldCharType="separate"/>
      </w:r>
      <w:r w:rsidR="00231D4F">
        <w:t>6</w:t>
      </w:r>
      <w:r w:rsidR="00231D4F">
        <w:fldChar w:fldCharType="end"/>
      </w:r>
      <w:r w:rsidR="00231D4F" w:rsidRPr="00231D4F">
        <w:t>).</w:t>
      </w:r>
    </w:p>
    <w:p w14:paraId="0813D243" w14:textId="6B6B1521" w:rsidR="00DB1B28" w:rsidRDefault="00DB1B28" w:rsidP="00DB1B28">
      <w:pPr>
        <w:pStyle w:val="3Lf0"/>
      </w:pPr>
    </w:p>
    <w:p w14:paraId="7B76039E" w14:textId="4AE40AA9" w:rsidR="00DB1B28" w:rsidRDefault="002F792D" w:rsidP="002F792D">
      <w:pPr>
        <w:pStyle w:val="3Lfd"/>
      </w:pPr>
      <w:r>
        <w:rPr>
          <w:noProof/>
        </w:rPr>
        <w:lastRenderedPageBreak/>
        <w:drawing>
          <wp:inline distT="0" distB="0" distL="0" distR="0" wp14:anchorId="2979D1DC" wp14:editId="25879407">
            <wp:extent cx="3400425" cy="391048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06" cy="392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5B5D6" w14:textId="653318B8" w:rsidR="00DB1B28" w:rsidRDefault="00DB1B28" w:rsidP="002F792D">
      <w:pPr>
        <w:pStyle w:val="3L4"/>
      </w:pPr>
      <w:bookmarkStart w:id="20" w:name="_Ref205198265"/>
      <w:r>
        <w:t>– Окно «Результат»</w:t>
      </w:r>
      <w:bookmarkEnd w:id="20"/>
    </w:p>
    <w:p w14:paraId="33CDD33F" w14:textId="24B6B208" w:rsidR="00DB1B28" w:rsidRDefault="002F792D" w:rsidP="002F792D">
      <w:pPr>
        <w:pStyle w:val="3Lfd"/>
      </w:pPr>
      <w:r>
        <w:rPr>
          <w:noProof/>
        </w:rPr>
        <w:drawing>
          <wp:inline distT="0" distB="0" distL="0" distR="0" wp14:anchorId="0FD89721" wp14:editId="032A85A3">
            <wp:extent cx="2933700" cy="130386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55" cy="130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DDF24" w14:textId="020101CD" w:rsidR="00DB1B28" w:rsidRDefault="00DB1B28" w:rsidP="002F792D">
      <w:pPr>
        <w:pStyle w:val="3L4"/>
      </w:pPr>
      <w:bookmarkStart w:id="21" w:name="_Ref205198289"/>
      <w:r>
        <w:t>– Сообщение об успешном сохранении снимка лица</w:t>
      </w:r>
      <w:bookmarkEnd w:id="21"/>
    </w:p>
    <w:p w14:paraId="4CD65E51" w14:textId="3092FFA1" w:rsidR="00DB1B28" w:rsidRDefault="002F792D" w:rsidP="002F792D">
      <w:pPr>
        <w:pStyle w:val="3Lfd"/>
      </w:pPr>
      <w:r>
        <w:rPr>
          <w:noProof/>
        </w:rPr>
        <w:drawing>
          <wp:inline distT="0" distB="0" distL="0" distR="0" wp14:anchorId="126584E7" wp14:editId="5BA85B59">
            <wp:extent cx="2971800" cy="1320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78" cy="132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D152D" w14:textId="24FDCA13" w:rsidR="00DB1B28" w:rsidRDefault="00DB1B28" w:rsidP="002F792D">
      <w:pPr>
        <w:pStyle w:val="3L4"/>
      </w:pPr>
      <w:bookmarkStart w:id="22" w:name="_Ref205198326"/>
      <w:r>
        <w:t>– Ошибка при сканировании лица</w:t>
      </w:r>
      <w:bookmarkEnd w:id="22"/>
    </w:p>
    <w:p w14:paraId="605251B0" w14:textId="6ECE03DC" w:rsidR="00DB1B28" w:rsidRDefault="002F792D" w:rsidP="002F792D">
      <w:pPr>
        <w:pStyle w:val="3Lfd"/>
      </w:pPr>
      <w:r>
        <w:rPr>
          <w:noProof/>
        </w:rPr>
        <w:lastRenderedPageBreak/>
        <w:drawing>
          <wp:inline distT="0" distB="0" distL="0" distR="0" wp14:anchorId="7076F6FF" wp14:editId="1EEE7A04">
            <wp:extent cx="2962275" cy="131656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573" cy="132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4ADD2" w14:textId="3293AC5B" w:rsidR="00DB1B28" w:rsidRDefault="00DB1B28" w:rsidP="002F792D">
      <w:pPr>
        <w:pStyle w:val="3L4"/>
      </w:pPr>
      <w:bookmarkStart w:id="23" w:name="_Ref205198337"/>
      <w:r>
        <w:t>– Ошибка при обработке отсканированного фото лица</w:t>
      </w:r>
      <w:bookmarkEnd w:id="23"/>
    </w:p>
    <w:p w14:paraId="215D25CF" w14:textId="65A72633" w:rsidR="00DB1B28" w:rsidRDefault="00DB1B28" w:rsidP="002F792D">
      <w:pPr>
        <w:pStyle w:val="3L111"/>
      </w:pPr>
      <w:bookmarkStart w:id="24" w:name="_Ref205203034"/>
      <w:r>
        <w:t xml:space="preserve">После сохранения снимка </w:t>
      </w:r>
      <w:r w:rsidR="007413C3">
        <w:t>п</w:t>
      </w:r>
      <w:r w:rsidR="007413C3" w:rsidRPr="007413C3">
        <w:t xml:space="preserve">роизойдёт перенаправление на </w:t>
      </w:r>
      <w:r>
        <w:t xml:space="preserve">вкладку «Настройки» </w:t>
      </w:r>
      <w:r w:rsidR="00095DA9">
        <w:t xml:space="preserve">(рис. </w:t>
      </w:r>
      <w:r w:rsidR="002F792D">
        <w:fldChar w:fldCharType="begin"/>
      </w:r>
      <w:r w:rsidR="002F792D">
        <w:instrText xml:space="preserve"> REF  _Ref205198395 \h \n \t  \* MERGEFORMAT </w:instrText>
      </w:r>
      <w:r w:rsidR="002F792D">
        <w:fldChar w:fldCharType="separate"/>
      </w:r>
      <w:r w:rsidR="00326456">
        <w:t>11</w:t>
      </w:r>
      <w:r w:rsidR="002F792D">
        <w:fldChar w:fldCharType="end"/>
      </w:r>
      <w:r w:rsidR="00095DA9">
        <w:t>)</w:t>
      </w:r>
      <w:r>
        <w:t>.</w:t>
      </w:r>
      <w:bookmarkEnd w:id="24"/>
    </w:p>
    <w:p w14:paraId="0D804BD8" w14:textId="565B2446" w:rsidR="00DB1B28" w:rsidRDefault="002F792D" w:rsidP="002F792D">
      <w:pPr>
        <w:pStyle w:val="3Lfd"/>
      </w:pPr>
      <w:r>
        <w:rPr>
          <w:noProof/>
        </w:rPr>
        <w:drawing>
          <wp:inline distT="0" distB="0" distL="0" distR="0" wp14:anchorId="018B6B0C" wp14:editId="5C966820">
            <wp:extent cx="5543550" cy="3703667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050" cy="370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A688D" w14:textId="6E580EFD" w:rsidR="00DB1B28" w:rsidRDefault="00DB1B28" w:rsidP="002F792D">
      <w:pPr>
        <w:pStyle w:val="3L4"/>
      </w:pPr>
      <w:bookmarkStart w:id="25" w:name="_Ref205198395"/>
      <w:r>
        <w:t>– Рекомендуемые настройки авторизации</w:t>
      </w:r>
      <w:bookmarkEnd w:id="25"/>
    </w:p>
    <w:p w14:paraId="5F2B63BE" w14:textId="77777777" w:rsidR="007413C3" w:rsidRDefault="00DB1B28" w:rsidP="00DB1B28">
      <w:pPr>
        <w:pStyle w:val="3Lf0"/>
      </w:pPr>
      <w:r>
        <w:t>Установить количество попыток авторизации от 1 до 32, выбрать качество распознавания «Низкое» или «Детальное». Рекомендуемые настройки представлены на</w:t>
      </w:r>
      <w:r w:rsidR="002F792D">
        <w:t xml:space="preserve"> </w:t>
      </w:r>
      <w:r w:rsidR="002F792D">
        <w:br/>
        <w:t>рис</w:t>
      </w:r>
      <w:r w:rsidR="00095DA9">
        <w:t>.</w:t>
      </w:r>
      <w:r w:rsidR="002F792D">
        <w:t xml:space="preserve"> </w:t>
      </w:r>
      <w:r w:rsidR="002F792D">
        <w:fldChar w:fldCharType="begin"/>
      </w:r>
      <w:r w:rsidR="002F792D">
        <w:instrText xml:space="preserve"> REF  _Ref205198395 \h \n \t  \* MERGEFORMAT </w:instrText>
      </w:r>
      <w:r w:rsidR="002F792D">
        <w:fldChar w:fldCharType="separate"/>
      </w:r>
      <w:r w:rsidR="00326456">
        <w:t>11</w:t>
      </w:r>
      <w:r w:rsidR="002F792D">
        <w:fldChar w:fldCharType="end"/>
      </w:r>
      <w:r>
        <w:t>. Для сохранения и применения настроек нажать «Завершить настройку».</w:t>
      </w:r>
    </w:p>
    <w:p w14:paraId="22C78336" w14:textId="4A334098" w:rsidR="007413C3" w:rsidRDefault="007413C3" w:rsidP="00DB1B28">
      <w:pPr>
        <w:pStyle w:val="3Lf0"/>
      </w:pPr>
      <w:r w:rsidRPr="007413C3">
        <w:t xml:space="preserve">Функция «Отключение распознавания лиц» становится активной после завершения всех настроек (см. </w:t>
      </w:r>
      <w:r>
        <w:fldChar w:fldCharType="begin"/>
      </w:r>
      <w:r>
        <w:instrText xml:space="preserve"> REF _Ref205297112 \r \h </w:instrText>
      </w:r>
      <w:r>
        <w:fldChar w:fldCharType="separate"/>
      </w:r>
      <w:r>
        <w:t>3.4</w:t>
      </w:r>
      <w:r>
        <w:fldChar w:fldCharType="end"/>
      </w:r>
      <w:r w:rsidRPr="007413C3">
        <w:t>)</w:t>
      </w:r>
      <w:r>
        <w:t>.</w:t>
      </w:r>
    </w:p>
    <w:p w14:paraId="5A2660D6" w14:textId="08258763" w:rsidR="00DB1B28" w:rsidRDefault="00095DA9" w:rsidP="00DB1B28">
      <w:pPr>
        <w:pStyle w:val="3Lf0"/>
      </w:pPr>
      <w:r>
        <w:t xml:space="preserve">ПО </w:t>
      </w:r>
      <w:r w:rsidR="00DB1B28">
        <w:t>ГРАВИТОН ПАСПОРТ готово к использованию.</w:t>
      </w:r>
    </w:p>
    <w:p w14:paraId="44602247" w14:textId="5757D349" w:rsidR="002E40EA" w:rsidRDefault="007413C3" w:rsidP="00482A14">
      <w:pPr>
        <w:pStyle w:val="3L11"/>
      </w:pPr>
      <w:bookmarkStart w:id="26" w:name="_Toc205297860"/>
      <w:r>
        <w:lastRenderedPageBreak/>
        <w:t>Авторизация пользователя</w:t>
      </w:r>
      <w:bookmarkEnd w:id="26"/>
    </w:p>
    <w:p w14:paraId="60BF3B31" w14:textId="3AB24CAB" w:rsidR="00EA5333" w:rsidRDefault="00EA5333" w:rsidP="00EA5333">
      <w:pPr>
        <w:pStyle w:val="3L111"/>
      </w:pPr>
      <w:r w:rsidRPr="00EA5333">
        <w:rPr>
          <w:rStyle w:val="3L1110"/>
        </w:rPr>
        <w:t xml:space="preserve">После внесения пользователей в базу </w:t>
      </w:r>
      <w:r w:rsidR="00095DA9">
        <w:rPr>
          <w:rStyle w:val="3L1110"/>
        </w:rPr>
        <w:t xml:space="preserve">ПО </w:t>
      </w:r>
      <w:r w:rsidRPr="00EA5333">
        <w:rPr>
          <w:rStyle w:val="3L1110"/>
        </w:rPr>
        <w:t>ГРАВИТОН ПАСПОРТ для входа в ОС при включении ПК появится окно в соответствии с рис</w:t>
      </w:r>
      <w:r w:rsidR="00095DA9">
        <w:rPr>
          <w:rStyle w:val="3L1110"/>
        </w:rPr>
        <w:t>.</w:t>
      </w:r>
      <w:r w:rsidRPr="00EA5333">
        <w:rPr>
          <w:rStyle w:val="3L1110"/>
        </w:rPr>
        <w:t xml:space="preserve"> </w:t>
      </w:r>
      <w:r w:rsidR="00F007FA">
        <w:rPr>
          <w:rStyle w:val="3L1110"/>
        </w:rPr>
        <w:fldChar w:fldCharType="begin"/>
      </w:r>
      <w:r w:rsidR="00F007FA">
        <w:rPr>
          <w:rStyle w:val="3L1110"/>
        </w:rPr>
        <w:instrText xml:space="preserve"> REF  _Ref205198694 \h \n \t  \* MERGEFORMAT </w:instrText>
      </w:r>
      <w:r w:rsidR="00F007FA">
        <w:rPr>
          <w:rStyle w:val="3L1110"/>
        </w:rPr>
      </w:r>
      <w:r w:rsidR="00F007FA">
        <w:rPr>
          <w:rStyle w:val="3L1110"/>
        </w:rPr>
        <w:fldChar w:fldCharType="separate"/>
      </w:r>
      <w:r w:rsidR="00326456">
        <w:rPr>
          <w:rStyle w:val="3L1110"/>
        </w:rPr>
        <w:t>12</w:t>
      </w:r>
      <w:r w:rsidR="00F007FA">
        <w:rPr>
          <w:rStyle w:val="3L1110"/>
        </w:rPr>
        <w:fldChar w:fldCharType="end"/>
      </w:r>
      <w:r w:rsidRPr="00EA5333">
        <w:rPr>
          <w:rStyle w:val="3L1110"/>
        </w:rPr>
        <w:t>.</w:t>
      </w:r>
    </w:p>
    <w:p w14:paraId="234EB579" w14:textId="743AB124" w:rsidR="00EA5333" w:rsidRDefault="00F007FA" w:rsidP="00EA5333">
      <w:pPr>
        <w:pStyle w:val="3Lfd"/>
      </w:pPr>
      <w:r>
        <w:rPr>
          <w:noProof/>
        </w:rPr>
        <w:drawing>
          <wp:inline distT="0" distB="0" distL="0" distR="0" wp14:anchorId="0AAA9DD4" wp14:editId="01A4B9A8">
            <wp:extent cx="6299835" cy="3543464"/>
            <wp:effectExtent l="0" t="0" r="571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4A14D" w14:textId="27F7FEBD" w:rsidR="00EA5333" w:rsidRDefault="00EA5333" w:rsidP="00EA5333">
      <w:pPr>
        <w:pStyle w:val="3L4"/>
      </w:pPr>
      <w:bookmarkStart w:id="27" w:name="_Ref205198694"/>
      <w:r>
        <w:t xml:space="preserve">– Окно </w:t>
      </w:r>
      <w:r w:rsidR="0026524E">
        <w:t xml:space="preserve">ПО </w:t>
      </w:r>
      <w:r>
        <w:t>ГРАВИТОН ПАСПОРТ при включении ПК и после выбора пользователя</w:t>
      </w:r>
      <w:bookmarkEnd w:id="27"/>
    </w:p>
    <w:p w14:paraId="69FCBF3E" w14:textId="5189CED5" w:rsidR="00EA5333" w:rsidRDefault="0026524E" w:rsidP="00EA5333">
      <w:pPr>
        <w:pStyle w:val="3L111"/>
      </w:pPr>
      <w:r>
        <w:t>Для</w:t>
      </w:r>
      <w:r w:rsidR="00EA5333">
        <w:t xml:space="preserve"> смены пользователя нажать значок «</w:t>
      </w:r>
      <w:r w:rsidR="00D13CAD">
        <w:rPr>
          <w:noProof/>
        </w:rPr>
        <w:drawing>
          <wp:inline distT="0" distB="0" distL="0" distR="0" wp14:anchorId="19A0427E" wp14:editId="14EBBC52">
            <wp:extent cx="231457" cy="2571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5" cy="29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5333">
        <w:t xml:space="preserve">» на левой нижней панели. </w:t>
      </w:r>
      <w:r>
        <w:br/>
      </w:r>
      <w:r w:rsidRPr="0026524E">
        <w:t xml:space="preserve">В открывшемся окне на левой боковой панели выбрать пользователя </w:t>
      </w:r>
      <w:r>
        <w:t>(</w:t>
      </w:r>
      <w:r w:rsidR="00EA5333">
        <w:t>рис</w:t>
      </w:r>
      <w:r w:rsidR="00095DA9">
        <w:t>.</w:t>
      </w:r>
      <w:r w:rsidR="00EA5333">
        <w:t xml:space="preserve"> </w:t>
      </w:r>
      <w:r w:rsidR="00F007FA">
        <w:fldChar w:fldCharType="begin"/>
      </w:r>
      <w:r w:rsidR="00F007FA">
        <w:instrText xml:space="preserve"> REF  _Ref205198721 \h \n \t  \* MERGEFORMAT </w:instrText>
      </w:r>
      <w:r w:rsidR="00F007FA">
        <w:fldChar w:fldCharType="separate"/>
      </w:r>
      <w:r w:rsidR="00326456">
        <w:t>13</w:t>
      </w:r>
      <w:r w:rsidR="00F007FA">
        <w:fldChar w:fldCharType="end"/>
      </w:r>
      <w:r>
        <w:t>)</w:t>
      </w:r>
      <w:r w:rsidR="00EA5333">
        <w:t xml:space="preserve">. </w:t>
      </w:r>
      <w:r w:rsidRPr="0026524E">
        <w:t>Для поиска пользователя ввести имя пользователя в строке «Поиск» вверху левой боковой панели</w:t>
      </w:r>
      <w:r w:rsidR="00EA5333">
        <w:t>.</w:t>
      </w:r>
    </w:p>
    <w:p w14:paraId="2041972D" w14:textId="74BDFC47" w:rsidR="00EA5333" w:rsidRDefault="00F007FA" w:rsidP="00F007FA">
      <w:pPr>
        <w:pStyle w:val="3Lfd"/>
      </w:pPr>
      <w:r>
        <w:rPr>
          <w:noProof/>
        </w:rPr>
        <w:lastRenderedPageBreak/>
        <w:drawing>
          <wp:inline distT="0" distB="0" distL="0" distR="0" wp14:anchorId="3784220F" wp14:editId="2F4B9520">
            <wp:extent cx="6299835" cy="3543464"/>
            <wp:effectExtent l="0" t="0" r="571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1512C" w14:textId="0A99C8D4" w:rsidR="00EA5333" w:rsidRDefault="00EA5333" w:rsidP="00F007FA">
      <w:pPr>
        <w:pStyle w:val="3L4"/>
      </w:pPr>
      <w:bookmarkStart w:id="28" w:name="_Ref205198721"/>
      <w:r>
        <w:t>– Окно выбора пользователя</w:t>
      </w:r>
      <w:bookmarkEnd w:id="28"/>
    </w:p>
    <w:p w14:paraId="3DA3C4D3" w14:textId="6ADF4242" w:rsidR="00EA5333" w:rsidRDefault="0026524E" w:rsidP="00F007FA">
      <w:pPr>
        <w:pStyle w:val="3L111"/>
      </w:pPr>
      <w:bookmarkStart w:id="29" w:name="_Ref205198847"/>
      <w:r>
        <w:t>Д</w:t>
      </w:r>
      <w:r w:rsidR="00EA5333">
        <w:t xml:space="preserve">ля входа в ОС в поле «Введите </w:t>
      </w:r>
      <w:proofErr w:type="spellStart"/>
      <w:r w:rsidR="00EA5333">
        <w:t>пин-код</w:t>
      </w:r>
      <w:proofErr w:type="spellEnd"/>
      <w:r w:rsidR="00EA5333">
        <w:t xml:space="preserve">» необходимо ввести сохранённый ранее ПИН-код. После ввода ПИН-кода производится сканирование лица пользователя. При вводе корректного ПИН-кода и удачного определения лица </w:t>
      </w:r>
      <w:r w:rsidR="00095DA9">
        <w:t xml:space="preserve">ПО </w:t>
      </w:r>
      <w:r w:rsidR="00EA5333">
        <w:t xml:space="preserve">ГРАВИТОН ПАСПОРТ предоставляет доступ к рабочей среде ОС. В случае некорректного ввода ПИН-кода появятся ошибки «Неправильный </w:t>
      </w:r>
      <w:proofErr w:type="spellStart"/>
      <w:r w:rsidR="00EA5333">
        <w:t>пин-код</w:t>
      </w:r>
      <w:proofErr w:type="spellEnd"/>
      <w:r w:rsidR="00EA5333">
        <w:t>» и «Вход не выполнен»</w:t>
      </w:r>
      <w:r w:rsidR="00095DA9">
        <w:t xml:space="preserve"> (рис.</w:t>
      </w:r>
      <w:r w:rsidR="00EA5333">
        <w:t xml:space="preserve"> </w:t>
      </w:r>
      <w:r w:rsidR="00F007FA">
        <w:fldChar w:fldCharType="begin"/>
      </w:r>
      <w:r w:rsidR="00F007FA">
        <w:instrText xml:space="preserve"> REF  _Ref205198765 \h \n \t  \* MERGEFORMAT </w:instrText>
      </w:r>
      <w:r w:rsidR="00F007FA">
        <w:fldChar w:fldCharType="separate"/>
      </w:r>
      <w:r w:rsidR="00326456">
        <w:t>14</w:t>
      </w:r>
      <w:r w:rsidR="00F007FA">
        <w:fldChar w:fldCharType="end"/>
      </w:r>
      <w:r w:rsidR="00095DA9">
        <w:t>)</w:t>
      </w:r>
      <w:r w:rsidR="00EA5333">
        <w:t xml:space="preserve">. Если лицо </w:t>
      </w:r>
      <w:r>
        <w:t>не определилось правильно</w:t>
      </w:r>
      <w:r w:rsidR="00EA5333">
        <w:t xml:space="preserve">, появятся ошибки «Распознавание лица не удалось» и «Вход не выполнен» </w:t>
      </w:r>
      <w:r w:rsidR="00095DA9">
        <w:br/>
        <w:t>(рис.</w:t>
      </w:r>
      <w:r w:rsidR="00F007FA">
        <w:t xml:space="preserve"> </w:t>
      </w:r>
      <w:r w:rsidR="00F007FA">
        <w:fldChar w:fldCharType="begin"/>
      </w:r>
      <w:r w:rsidR="00F007FA">
        <w:instrText xml:space="preserve"> REF  _Ref205198784 \h \n \t  \* MERGEFORMAT </w:instrText>
      </w:r>
      <w:r w:rsidR="00F007FA">
        <w:fldChar w:fldCharType="separate"/>
      </w:r>
      <w:r w:rsidR="00326456">
        <w:t>15</w:t>
      </w:r>
      <w:r w:rsidR="00F007FA">
        <w:fldChar w:fldCharType="end"/>
      </w:r>
      <w:r w:rsidR="00095DA9">
        <w:t>)</w:t>
      </w:r>
      <w:r w:rsidR="00EA5333">
        <w:t xml:space="preserve">. При неправильном вводе ПИН-кода </w:t>
      </w:r>
      <w:r>
        <w:t>превышающем количество</w:t>
      </w:r>
      <w:r w:rsidR="00EA5333">
        <w:t xml:space="preserve"> попыток авторизации, установленных в настройках </w:t>
      </w:r>
      <w:r w:rsidR="00095DA9">
        <w:t xml:space="preserve">ПО </w:t>
      </w:r>
      <w:r w:rsidR="00EA5333">
        <w:t xml:space="preserve">ГРАВИТОН ПАСПОРТ, строка ввода ПИН-кода сменится на строку ввода пароля в соответствии с </w:t>
      </w:r>
      <w:r w:rsidR="00F007FA">
        <w:t>рис</w:t>
      </w:r>
      <w:r w:rsidR="00095DA9">
        <w:t>.</w:t>
      </w:r>
      <w:r w:rsidR="00F007FA">
        <w:t xml:space="preserve"> </w:t>
      </w:r>
      <w:r w:rsidR="00F007FA">
        <w:fldChar w:fldCharType="begin"/>
      </w:r>
      <w:r w:rsidR="00F007FA">
        <w:instrText xml:space="preserve"> REF  _Ref205198807 \h \n \t  \* MERGEFORMAT </w:instrText>
      </w:r>
      <w:r w:rsidR="00F007FA">
        <w:fldChar w:fldCharType="separate"/>
      </w:r>
      <w:r w:rsidR="00326456">
        <w:t>16</w:t>
      </w:r>
      <w:r w:rsidR="00F007FA">
        <w:fldChar w:fldCharType="end"/>
      </w:r>
      <w:r w:rsidR="00EA5333">
        <w:t>.</w:t>
      </w:r>
      <w:bookmarkEnd w:id="29"/>
    </w:p>
    <w:p w14:paraId="4EC2A333" w14:textId="28D99CB4" w:rsidR="00EA5333" w:rsidRDefault="00F007FA" w:rsidP="00F007FA">
      <w:pPr>
        <w:pStyle w:val="3Lfd"/>
      </w:pPr>
      <w:r>
        <w:rPr>
          <w:noProof/>
        </w:rPr>
        <w:lastRenderedPageBreak/>
        <w:drawing>
          <wp:inline distT="0" distB="0" distL="0" distR="0" wp14:anchorId="3F5D75DD" wp14:editId="49B7E7FC">
            <wp:extent cx="6299835" cy="3543464"/>
            <wp:effectExtent l="0" t="0" r="571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BBF7C" w14:textId="6297B92E" w:rsidR="00EA5333" w:rsidRDefault="00EA5333" w:rsidP="00F007FA">
      <w:pPr>
        <w:pStyle w:val="3L4"/>
      </w:pPr>
      <w:bookmarkStart w:id="30" w:name="_Ref205198765"/>
      <w:r>
        <w:t>– Вывод ошибки при входе</w:t>
      </w:r>
      <w:bookmarkEnd w:id="30"/>
    </w:p>
    <w:p w14:paraId="23EDB75D" w14:textId="29DCA4F2" w:rsidR="00EA5333" w:rsidRDefault="00F007FA" w:rsidP="00F007FA">
      <w:pPr>
        <w:pStyle w:val="3Lfd"/>
      </w:pPr>
      <w:r>
        <w:rPr>
          <w:noProof/>
        </w:rPr>
        <w:drawing>
          <wp:inline distT="0" distB="0" distL="0" distR="0" wp14:anchorId="10B0A638" wp14:editId="71FB1DEC">
            <wp:extent cx="6299835" cy="3543464"/>
            <wp:effectExtent l="0" t="0" r="571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030EA" w14:textId="793E0445" w:rsidR="00EA5333" w:rsidRDefault="00EA5333" w:rsidP="00F007FA">
      <w:pPr>
        <w:pStyle w:val="3L4"/>
      </w:pPr>
      <w:bookmarkStart w:id="31" w:name="_Ref205198784"/>
      <w:r>
        <w:t>– Ошибка «Распознавание лица не удалось»</w:t>
      </w:r>
      <w:bookmarkEnd w:id="31"/>
    </w:p>
    <w:p w14:paraId="298181D0" w14:textId="0DAD6DD1" w:rsidR="00EA5333" w:rsidRDefault="00F007FA" w:rsidP="00F007FA">
      <w:pPr>
        <w:pStyle w:val="3Lfd"/>
      </w:pPr>
      <w:r>
        <w:rPr>
          <w:noProof/>
        </w:rPr>
        <w:lastRenderedPageBreak/>
        <w:drawing>
          <wp:inline distT="0" distB="0" distL="0" distR="0" wp14:anchorId="515AAD03" wp14:editId="414AE9E0">
            <wp:extent cx="6299835" cy="3543464"/>
            <wp:effectExtent l="0" t="0" r="571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DC554" w14:textId="3D351C4E" w:rsidR="00EA5333" w:rsidRDefault="00EA5333" w:rsidP="00F007FA">
      <w:pPr>
        <w:pStyle w:val="3L4"/>
      </w:pPr>
      <w:bookmarkStart w:id="32" w:name="_Ref205198807"/>
      <w:r>
        <w:t>– Запрос пароля вместо ПИН-кода</w:t>
      </w:r>
      <w:bookmarkEnd w:id="32"/>
    </w:p>
    <w:p w14:paraId="62D1DD2A" w14:textId="53B6BEDD" w:rsidR="00EA5333" w:rsidRDefault="0026524E" w:rsidP="00EA5333">
      <w:pPr>
        <w:pStyle w:val="3Lf0"/>
      </w:pPr>
      <w:r>
        <w:t xml:space="preserve">Для </w:t>
      </w:r>
      <w:r w:rsidR="00EA5333">
        <w:t xml:space="preserve">просмотра вводимых или введённых символов ПИН-кода или пароля необходимо в строке ввода ПИН-кода или пароля нажать значок перечёркнутого глаза </w:t>
      </w:r>
      <w:r w:rsidR="00F007FA">
        <w:br/>
      </w:r>
      <w:r w:rsidR="00EA5333">
        <w:t>«</w:t>
      </w:r>
      <w:r w:rsidR="00E6021C">
        <w:rPr>
          <w:noProof/>
        </w:rPr>
        <w:drawing>
          <wp:inline distT="0" distB="0" distL="0" distR="0" wp14:anchorId="1101D6F9" wp14:editId="70712F71">
            <wp:extent cx="145735" cy="121342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86" cy="12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5333">
        <w:t xml:space="preserve">». Для смены языка при вводе пароля нажать на значок на правой нижней панели </w:t>
      </w:r>
      <w:r w:rsidR="00F007FA">
        <w:br/>
      </w:r>
      <w:r w:rsidR="00EA5333">
        <w:t>«</w:t>
      </w:r>
      <w:r w:rsidR="001B0C90">
        <w:rPr>
          <w:noProof/>
        </w:rPr>
        <w:drawing>
          <wp:inline distT="0" distB="0" distL="0" distR="0" wp14:anchorId="2099367F" wp14:editId="082E00CF">
            <wp:extent cx="134343" cy="117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64" cy="13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5333">
        <w:t>» или использовать системную комбинацию клавиш для переключения языка, например &lt;</w:t>
      </w:r>
      <w:r w:rsidR="00095DA9">
        <w:rPr>
          <w:lang w:val="en-US"/>
        </w:rPr>
        <w:t>S</w:t>
      </w:r>
      <w:proofErr w:type="spellStart"/>
      <w:r w:rsidR="00EA5333">
        <w:t>hift</w:t>
      </w:r>
      <w:proofErr w:type="spellEnd"/>
      <w:r w:rsidR="00EA5333">
        <w:t>+</w:t>
      </w:r>
      <w:r w:rsidR="00095DA9">
        <w:rPr>
          <w:lang w:val="en-US"/>
        </w:rPr>
        <w:t>A</w:t>
      </w:r>
      <w:proofErr w:type="spellStart"/>
      <w:r w:rsidR="00EA5333">
        <w:t>lt</w:t>
      </w:r>
      <w:proofErr w:type="spellEnd"/>
      <w:r w:rsidR="00EA5333">
        <w:t>&gt;.</w:t>
      </w:r>
    </w:p>
    <w:p w14:paraId="281E9104" w14:textId="45F24679" w:rsidR="00EA5333" w:rsidRDefault="0026524E" w:rsidP="00F007FA">
      <w:pPr>
        <w:pStyle w:val="3L111"/>
      </w:pPr>
      <w:r w:rsidRPr="0026524E">
        <w:t>Вид окна при входе в ОС после её блокировки показан на рис</w:t>
      </w:r>
      <w:r>
        <w:t>.</w:t>
      </w:r>
      <w:r w:rsidR="00F007FA">
        <w:t xml:space="preserve"> </w:t>
      </w:r>
      <w:r w:rsidR="00F007FA">
        <w:fldChar w:fldCharType="begin"/>
      </w:r>
      <w:r w:rsidR="00F007FA">
        <w:instrText xml:space="preserve"> REF  _Ref205198827 \h \n \t  \* MERGEFORMAT </w:instrText>
      </w:r>
      <w:r w:rsidR="00F007FA">
        <w:fldChar w:fldCharType="separate"/>
      </w:r>
      <w:r w:rsidR="00326456">
        <w:t>17</w:t>
      </w:r>
      <w:r w:rsidR="00F007FA">
        <w:fldChar w:fldCharType="end"/>
      </w:r>
      <w:r w:rsidR="00EA5333">
        <w:t xml:space="preserve">. Для входа в ОС необходимо выполнить действия, аналогичные </w:t>
      </w:r>
      <w:r w:rsidR="00F007FA">
        <w:fldChar w:fldCharType="begin"/>
      </w:r>
      <w:r w:rsidR="00F007FA">
        <w:instrText xml:space="preserve"> REF _Ref205198847 \n \h </w:instrText>
      </w:r>
      <w:r w:rsidR="00F007FA">
        <w:fldChar w:fldCharType="separate"/>
      </w:r>
      <w:r w:rsidR="00326456">
        <w:t>3.3.3</w:t>
      </w:r>
      <w:r w:rsidR="00F007FA">
        <w:fldChar w:fldCharType="end"/>
      </w:r>
      <w:r w:rsidR="00EA5333">
        <w:t>.</w:t>
      </w:r>
    </w:p>
    <w:p w14:paraId="2AD5348E" w14:textId="71178655" w:rsidR="00EA5333" w:rsidRDefault="00F007FA" w:rsidP="00F007FA">
      <w:pPr>
        <w:pStyle w:val="3Lfd"/>
      </w:pPr>
      <w:r>
        <w:rPr>
          <w:noProof/>
        </w:rPr>
        <w:lastRenderedPageBreak/>
        <w:drawing>
          <wp:inline distT="0" distB="0" distL="0" distR="0" wp14:anchorId="2E8956A1" wp14:editId="4BFCEE33">
            <wp:extent cx="6299835" cy="3543464"/>
            <wp:effectExtent l="0" t="0" r="571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47657" w14:textId="416A2781" w:rsidR="00EA5333" w:rsidRDefault="00EA5333" w:rsidP="00F007FA">
      <w:pPr>
        <w:pStyle w:val="3L4"/>
      </w:pPr>
      <w:bookmarkStart w:id="33" w:name="_Ref205198827"/>
      <w:r>
        <w:t>– Окно для входа в ОС после блокировки ОС</w:t>
      </w:r>
      <w:bookmarkEnd w:id="33"/>
    </w:p>
    <w:p w14:paraId="29402C35" w14:textId="3E3AF56E" w:rsidR="00A95BF8" w:rsidRDefault="00A95BF8" w:rsidP="00A95BF8">
      <w:pPr>
        <w:pStyle w:val="3L11"/>
      </w:pPr>
      <w:bookmarkStart w:id="34" w:name="_Ref205297112"/>
      <w:bookmarkStart w:id="35" w:name="_Toc205297861"/>
      <w:r>
        <w:t>Отключение распознавания лица</w:t>
      </w:r>
      <w:bookmarkEnd w:id="34"/>
      <w:bookmarkEnd w:id="35"/>
    </w:p>
    <w:p w14:paraId="717FD3A7" w14:textId="7A8673C2" w:rsidR="00A95BF8" w:rsidRDefault="00A95BF8" w:rsidP="00A95BF8">
      <w:pPr>
        <w:pStyle w:val="3L111"/>
      </w:pPr>
      <w:r>
        <w:t xml:space="preserve">Для отключения функции распознавания лица после завершения всех настроек </w:t>
      </w:r>
      <w:r w:rsidR="0026524E">
        <w:br/>
      </w:r>
      <w:r>
        <w:t xml:space="preserve">по </w:t>
      </w:r>
      <w:r>
        <w:fldChar w:fldCharType="begin"/>
      </w:r>
      <w:r>
        <w:instrText xml:space="preserve"> REF _Ref205202793 \n \h </w:instrText>
      </w:r>
      <w:r>
        <w:fldChar w:fldCharType="separate"/>
      </w:r>
      <w:r w:rsidR="00326456">
        <w:t>3.2</w:t>
      </w:r>
      <w:r>
        <w:fldChar w:fldCharType="end"/>
      </w:r>
      <w:r>
        <w:t xml:space="preserve"> необходимо выполнить следующие действия:</w:t>
      </w:r>
    </w:p>
    <w:p w14:paraId="7CD0B153" w14:textId="5CB3C12B" w:rsidR="00A95BF8" w:rsidRDefault="00A95BF8" w:rsidP="00A95BF8">
      <w:pPr>
        <w:pStyle w:val="3L1-"/>
      </w:pPr>
      <w:r>
        <w:t xml:space="preserve">на рабочем столе ОС запустить </w:t>
      </w:r>
      <w:r w:rsidR="00095DA9">
        <w:t xml:space="preserve">ПО </w:t>
      </w:r>
      <w:r>
        <w:t xml:space="preserve">ГРАВИТОН ПАСПОРТ в соответствии </w:t>
      </w:r>
      <w:r>
        <w:fldChar w:fldCharType="begin"/>
      </w:r>
      <w:r>
        <w:instrText xml:space="preserve"> REF _Ref205202843 \n \h </w:instrText>
      </w:r>
      <w:r>
        <w:fldChar w:fldCharType="separate"/>
      </w:r>
      <w:r w:rsidR="00326456">
        <w:t>3.1.1</w:t>
      </w:r>
      <w:r>
        <w:fldChar w:fldCharType="end"/>
      </w:r>
      <w:r>
        <w:t>;</w:t>
      </w:r>
    </w:p>
    <w:p w14:paraId="6E006DBB" w14:textId="023CC947" w:rsidR="00A95BF8" w:rsidRDefault="00A95BF8" w:rsidP="00A95BF8">
      <w:pPr>
        <w:pStyle w:val="3L1-"/>
      </w:pPr>
      <w:r>
        <w:t xml:space="preserve">в появившемся окне </w:t>
      </w:r>
      <w:r w:rsidR="00095DA9">
        <w:t>(рис.</w:t>
      </w:r>
      <w:r>
        <w:t xml:space="preserve"> </w:t>
      </w:r>
      <w:r>
        <w:fldChar w:fldCharType="begin"/>
      </w:r>
      <w:r>
        <w:instrText xml:space="preserve"> REF  _Ref205202896 \h \n \t  \* MERGEFORMAT </w:instrText>
      </w:r>
      <w:r>
        <w:fldChar w:fldCharType="separate"/>
      </w:r>
      <w:r w:rsidR="00326456">
        <w:t>18</w:t>
      </w:r>
      <w:r>
        <w:fldChar w:fldCharType="end"/>
      </w:r>
      <w:r w:rsidR="00095DA9">
        <w:t>)</w:t>
      </w:r>
      <w:r w:rsidR="00A03306">
        <w:t xml:space="preserve"> ввести ПИН-код, заданный при настройках по </w:t>
      </w:r>
      <w:r w:rsidR="00A03306">
        <w:fldChar w:fldCharType="begin"/>
      </w:r>
      <w:r w:rsidR="00A03306">
        <w:instrText xml:space="preserve"> REF _Ref205203034 \n \h </w:instrText>
      </w:r>
      <w:r w:rsidR="00A03306">
        <w:fldChar w:fldCharType="separate"/>
      </w:r>
      <w:r w:rsidR="00326456">
        <w:t>3.2.3</w:t>
      </w:r>
      <w:r w:rsidR="00A03306">
        <w:fldChar w:fldCharType="end"/>
      </w:r>
      <w:r w:rsidR="00A03306">
        <w:t>;</w:t>
      </w:r>
    </w:p>
    <w:p w14:paraId="7B9E5201" w14:textId="77777777" w:rsidR="00A95BF8" w:rsidRDefault="00A95BF8" w:rsidP="00A95BF8">
      <w:pPr>
        <w:pStyle w:val="3Lfd"/>
      </w:pPr>
      <w:r>
        <w:rPr>
          <w:noProof/>
        </w:rPr>
        <w:drawing>
          <wp:inline distT="0" distB="0" distL="0" distR="0" wp14:anchorId="670E0D33" wp14:editId="59131144">
            <wp:extent cx="3390900" cy="16954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188" cy="169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28BB0" w14:textId="1C3841A7" w:rsidR="00A95BF8" w:rsidRDefault="00A95BF8" w:rsidP="00A95BF8">
      <w:pPr>
        <w:pStyle w:val="3L4"/>
      </w:pPr>
      <w:bookmarkStart w:id="36" w:name="_Ref205202896"/>
      <w:r>
        <w:t>– Ввод ПИН-кода для редактирования настроек</w:t>
      </w:r>
      <w:bookmarkEnd w:id="36"/>
    </w:p>
    <w:p w14:paraId="6005DC2D" w14:textId="564F5E35" w:rsidR="00A03306" w:rsidRDefault="00A03306" w:rsidP="00A03306">
      <w:pPr>
        <w:pStyle w:val="3L1-"/>
      </w:pPr>
      <w:r>
        <w:t xml:space="preserve">в открывшемся окне «Настройки» </w:t>
      </w:r>
      <w:r w:rsidR="00095DA9">
        <w:t>(рис.</w:t>
      </w:r>
      <w:r>
        <w:t xml:space="preserve"> </w:t>
      </w:r>
      <w:r>
        <w:fldChar w:fldCharType="begin"/>
      </w:r>
      <w:r>
        <w:instrText xml:space="preserve"> REF  _Ref205203146 \h \n \t  \* MERGEFORMAT </w:instrText>
      </w:r>
      <w:r>
        <w:fldChar w:fldCharType="separate"/>
      </w:r>
      <w:r w:rsidR="00326456">
        <w:t>19</w:t>
      </w:r>
      <w:r>
        <w:fldChar w:fldCharType="end"/>
      </w:r>
      <w:r w:rsidR="00095DA9">
        <w:t>)</w:t>
      </w:r>
      <w:r>
        <w:t xml:space="preserve"> нажать «Отключить распознавание лица»;</w:t>
      </w:r>
    </w:p>
    <w:p w14:paraId="770E6079" w14:textId="5246A7C0" w:rsidR="00A95BF8" w:rsidRDefault="00A95BF8" w:rsidP="00A95BF8">
      <w:pPr>
        <w:pStyle w:val="3Lfd"/>
      </w:pPr>
      <w:r w:rsidRPr="00A95BF8">
        <w:rPr>
          <w:noProof/>
        </w:rPr>
        <w:lastRenderedPageBreak/>
        <w:drawing>
          <wp:inline distT="0" distB="0" distL="0" distR="0" wp14:anchorId="211D55A4" wp14:editId="39D08828">
            <wp:extent cx="6299835" cy="4209415"/>
            <wp:effectExtent l="0" t="0" r="571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FE645" w14:textId="15330611" w:rsidR="00A95BF8" w:rsidRDefault="00A95BF8" w:rsidP="00A95BF8">
      <w:pPr>
        <w:pStyle w:val="3L4"/>
      </w:pPr>
      <w:bookmarkStart w:id="37" w:name="_Ref205203146"/>
      <w:r>
        <w:t>– Отключение распознавания лица</w:t>
      </w:r>
      <w:bookmarkEnd w:id="37"/>
    </w:p>
    <w:p w14:paraId="5565C7BB" w14:textId="46BE840A" w:rsidR="00A03306" w:rsidRDefault="00A03306" w:rsidP="00A03306">
      <w:pPr>
        <w:pStyle w:val="3L1-"/>
      </w:pPr>
      <w:r>
        <w:t>для сохранения настроек нажать «Завершить настройку».</w:t>
      </w:r>
    </w:p>
    <w:p w14:paraId="75DAAEA5" w14:textId="0525838D" w:rsidR="00EB6E82" w:rsidRDefault="00EB6E82">
      <w:pPr>
        <w:spacing w:after="160" w:line="259" w:lineRule="auto"/>
        <w:ind w:firstLine="0"/>
        <w:jc w:val="left"/>
        <w:rPr>
          <w:rFonts w:ascii="Times New Roman" w:hAnsi="Times New Roman" w:cs="Times New Roman"/>
          <w:szCs w:val="24"/>
        </w:rPr>
      </w:pPr>
      <w:r>
        <w:br w:type="page"/>
      </w:r>
    </w:p>
    <w:tbl>
      <w:tblPr>
        <w:tblStyle w:val="a8"/>
        <w:tblW w:w="10192" w:type="dxa"/>
        <w:tblInd w:w="-28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6"/>
        <w:gridCol w:w="904"/>
        <w:gridCol w:w="907"/>
        <w:gridCol w:w="907"/>
        <w:gridCol w:w="1020"/>
        <w:gridCol w:w="1020"/>
        <w:gridCol w:w="1361"/>
        <w:gridCol w:w="1119"/>
        <w:gridCol w:w="1531"/>
        <w:gridCol w:w="567"/>
      </w:tblGrid>
      <w:tr w:rsidR="001A4309" w:rsidRPr="0000487A" w14:paraId="407EEE70" w14:textId="77777777" w:rsidTr="005F79C4">
        <w:trPr>
          <w:trHeight w:val="454"/>
        </w:trPr>
        <w:tc>
          <w:tcPr>
            <w:tcW w:w="10192" w:type="dxa"/>
            <w:gridSpan w:val="10"/>
            <w:vAlign w:val="center"/>
          </w:tcPr>
          <w:p w14:paraId="1588E9D3" w14:textId="77777777" w:rsidR="001A4309" w:rsidRPr="0000487A" w:rsidRDefault="001A4309" w:rsidP="002E368C">
            <w:pPr>
              <w:pStyle w:val="3Lfff6"/>
              <w:rPr>
                <w:szCs w:val="22"/>
              </w:rPr>
            </w:pPr>
            <w:r w:rsidRPr="0000487A">
              <w:rPr>
                <w:szCs w:val="22"/>
              </w:rPr>
              <w:lastRenderedPageBreak/>
              <w:t>Лист регистрации изменений</w:t>
            </w:r>
          </w:p>
        </w:tc>
      </w:tr>
      <w:tr w:rsidR="001A4309" w:rsidRPr="0000487A" w14:paraId="7DC8E7A0" w14:textId="77777777" w:rsidTr="005F79C4">
        <w:trPr>
          <w:trHeight w:val="454"/>
        </w:trPr>
        <w:tc>
          <w:tcPr>
            <w:tcW w:w="856" w:type="dxa"/>
            <w:vMerge w:val="restart"/>
            <w:vAlign w:val="center"/>
          </w:tcPr>
          <w:p w14:paraId="608E0DA9" w14:textId="77777777" w:rsidR="001A4309" w:rsidRPr="00E7019C" w:rsidRDefault="001A4309" w:rsidP="002E368C">
            <w:pPr>
              <w:pStyle w:val="3Lfff4"/>
              <w:rPr>
                <w:sz w:val="22"/>
                <w:szCs w:val="20"/>
              </w:rPr>
            </w:pPr>
            <w:r w:rsidRPr="00E7019C">
              <w:rPr>
                <w:sz w:val="22"/>
                <w:szCs w:val="20"/>
              </w:rPr>
              <w:t>Изм.</w:t>
            </w:r>
          </w:p>
        </w:tc>
        <w:tc>
          <w:tcPr>
            <w:tcW w:w="3738" w:type="dxa"/>
            <w:gridSpan w:val="4"/>
            <w:vAlign w:val="center"/>
          </w:tcPr>
          <w:p w14:paraId="44AEF778" w14:textId="77777777" w:rsidR="001A4309" w:rsidRPr="00E7019C" w:rsidRDefault="001A4309" w:rsidP="002E368C">
            <w:pPr>
              <w:pStyle w:val="3Lfff4"/>
              <w:rPr>
                <w:sz w:val="22"/>
                <w:szCs w:val="20"/>
              </w:rPr>
            </w:pPr>
            <w:r w:rsidRPr="00E7019C">
              <w:rPr>
                <w:sz w:val="22"/>
                <w:szCs w:val="20"/>
              </w:rPr>
              <w:t>Номера листов (страниц)</w:t>
            </w:r>
          </w:p>
        </w:tc>
        <w:tc>
          <w:tcPr>
            <w:tcW w:w="1020" w:type="dxa"/>
            <w:vMerge w:val="restart"/>
            <w:vAlign w:val="center"/>
          </w:tcPr>
          <w:p w14:paraId="07587FBA" w14:textId="77777777" w:rsidR="001A4309" w:rsidRPr="00E7019C" w:rsidRDefault="001A4309" w:rsidP="002E368C">
            <w:pPr>
              <w:pStyle w:val="3Lfff4"/>
              <w:rPr>
                <w:sz w:val="22"/>
                <w:szCs w:val="20"/>
              </w:rPr>
            </w:pPr>
            <w:r w:rsidRPr="00E7019C">
              <w:rPr>
                <w:sz w:val="22"/>
                <w:szCs w:val="20"/>
              </w:rPr>
              <w:t>Всего листов (</w:t>
            </w:r>
            <w:proofErr w:type="gramStart"/>
            <w:r w:rsidRPr="00E7019C">
              <w:rPr>
                <w:sz w:val="22"/>
                <w:szCs w:val="20"/>
              </w:rPr>
              <w:t>страниц)  в</w:t>
            </w:r>
            <w:proofErr w:type="gramEnd"/>
            <w:r w:rsidRPr="00E7019C">
              <w:rPr>
                <w:sz w:val="22"/>
                <w:szCs w:val="20"/>
              </w:rPr>
              <w:t xml:space="preserve"> доку-менте</w:t>
            </w:r>
          </w:p>
        </w:tc>
        <w:tc>
          <w:tcPr>
            <w:tcW w:w="1361" w:type="dxa"/>
            <w:vMerge w:val="restart"/>
            <w:vAlign w:val="center"/>
          </w:tcPr>
          <w:p w14:paraId="6928C0D5" w14:textId="77777777" w:rsidR="001A4309" w:rsidRPr="00E7019C" w:rsidRDefault="001A4309" w:rsidP="002E368C">
            <w:pPr>
              <w:pStyle w:val="3Lfff4"/>
              <w:rPr>
                <w:sz w:val="22"/>
                <w:szCs w:val="20"/>
              </w:rPr>
            </w:pPr>
            <w:r w:rsidRPr="00E7019C">
              <w:rPr>
                <w:sz w:val="22"/>
                <w:szCs w:val="20"/>
              </w:rPr>
              <w:t>Номер документа</w:t>
            </w:r>
          </w:p>
        </w:tc>
        <w:tc>
          <w:tcPr>
            <w:tcW w:w="1119" w:type="dxa"/>
            <w:vMerge w:val="restart"/>
            <w:vAlign w:val="center"/>
          </w:tcPr>
          <w:p w14:paraId="5B7AA968" w14:textId="77777777" w:rsidR="001A4309" w:rsidRPr="00E7019C" w:rsidRDefault="001A4309" w:rsidP="002E368C">
            <w:pPr>
              <w:pStyle w:val="3Lfff4"/>
              <w:rPr>
                <w:sz w:val="22"/>
                <w:szCs w:val="20"/>
              </w:rPr>
            </w:pPr>
            <w:r w:rsidRPr="00E7019C">
              <w:rPr>
                <w:sz w:val="22"/>
                <w:szCs w:val="20"/>
              </w:rPr>
              <w:t xml:space="preserve">Входящий номер </w:t>
            </w:r>
            <w:proofErr w:type="gramStart"/>
            <w:r w:rsidRPr="00E7019C">
              <w:rPr>
                <w:sz w:val="22"/>
                <w:szCs w:val="20"/>
              </w:rPr>
              <w:t>сопроводи-тельного</w:t>
            </w:r>
            <w:proofErr w:type="gramEnd"/>
            <w:r w:rsidRPr="00E7019C">
              <w:rPr>
                <w:sz w:val="22"/>
                <w:szCs w:val="20"/>
              </w:rPr>
              <w:t xml:space="preserve"> документа и дата</w:t>
            </w:r>
          </w:p>
        </w:tc>
        <w:tc>
          <w:tcPr>
            <w:tcW w:w="1531" w:type="dxa"/>
            <w:vMerge w:val="restart"/>
            <w:vAlign w:val="center"/>
          </w:tcPr>
          <w:p w14:paraId="0BC1E88E" w14:textId="77777777" w:rsidR="001A4309" w:rsidRPr="00E7019C" w:rsidRDefault="001A4309" w:rsidP="002E368C">
            <w:pPr>
              <w:pStyle w:val="3Lfff4"/>
              <w:rPr>
                <w:sz w:val="22"/>
                <w:szCs w:val="20"/>
              </w:rPr>
            </w:pPr>
            <w:r w:rsidRPr="00E7019C">
              <w:rPr>
                <w:sz w:val="22"/>
                <w:szCs w:val="20"/>
              </w:rPr>
              <w:t>Подпись</w:t>
            </w:r>
          </w:p>
        </w:tc>
        <w:tc>
          <w:tcPr>
            <w:tcW w:w="567" w:type="dxa"/>
            <w:vMerge w:val="restart"/>
            <w:vAlign w:val="center"/>
          </w:tcPr>
          <w:p w14:paraId="29034709" w14:textId="77777777" w:rsidR="001A4309" w:rsidRPr="00E7019C" w:rsidRDefault="001A4309" w:rsidP="002E368C">
            <w:pPr>
              <w:pStyle w:val="3Lfff4"/>
              <w:rPr>
                <w:sz w:val="22"/>
                <w:szCs w:val="20"/>
              </w:rPr>
            </w:pPr>
            <w:r w:rsidRPr="00E7019C">
              <w:rPr>
                <w:sz w:val="22"/>
                <w:szCs w:val="20"/>
              </w:rPr>
              <w:t>Дата</w:t>
            </w:r>
          </w:p>
        </w:tc>
      </w:tr>
      <w:tr w:rsidR="001A4309" w:rsidRPr="0000487A" w14:paraId="5AAC0689" w14:textId="77777777" w:rsidTr="005F79C4">
        <w:trPr>
          <w:trHeight w:val="454"/>
        </w:trPr>
        <w:tc>
          <w:tcPr>
            <w:tcW w:w="856" w:type="dxa"/>
            <w:vMerge/>
            <w:tcBorders>
              <w:bottom w:val="double" w:sz="4" w:space="0" w:color="auto"/>
            </w:tcBorders>
            <w:vAlign w:val="center"/>
          </w:tcPr>
          <w:p w14:paraId="1F6AF0A5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4" w:type="dxa"/>
            <w:tcBorders>
              <w:bottom w:val="double" w:sz="4" w:space="0" w:color="auto"/>
            </w:tcBorders>
            <w:vAlign w:val="center"/>
          </w:tcPr>
          <w:p w14:paraId="649EA5CF" w14:textId="77777777" w:rsidR="001A4309" w:rsidRPr="00E7019C" w:rsidRDefault="001A4309" w:rsidP="002E368C">
            <w:pPr>
              <w:pStyle w:val="3Lfff4"/>
              <w:rPr>
                <w:sz w:val="22"/>
                <w:szCs w:val="20"/>
              </w:rPr>
            </w:pPr>
            <w:proofErr w:type="gramStart"/>
            <w:r w:rsidRPr="00E7019C">
              <w:rPr>
                <w:sz w:val="22"/>
                <w:szCs w:val="20"/>
              </w:rPr>
              <w:t>изменен-</w:t>
            </w:r>
            <w:proofErr w:type="spellStart"/>
            <w:r w:rsidRPr="00E7019C">
              <w:rPr>
                <w:sz w:val="22"/>
                <w:szCs w:val="20"/>
              </w:rPr>
              <w:t>ных</w:t>
            </w:r>
            <w:proofErr w:type="spellEnd"/>
            <w:proofErr w:type="gramEnd"/>
          </w:p>
        </w:tc>
        <w:tc>
          <w:tcPr>
            <w:tcW w:w="907" w:type="dxa"/>
            <w:tcBorders>
              <w:bottom w:val="double" w:sz="4" w:space="0" w:color="auto"/>
            </w:tcBorders>
            <w:vAlign w:val="center"/>
          </w:tcPr>
          <w:p w14:paraId="354BD50F" w14:textId="77777777" w:rsidR="001A4309" w:rsidRPr="00E7019C" w:rsidRDefault="001A4309" w:rsidP="002E368C">
            <w:pPr>
              <w:pStyle w:val="3Lfff4"/>
              <w:rPr>
                <w:sz w:val="22"/>
                <w:szCs w:val="20"/>
              </w:rPr>
            </w:pPr>
            <w:proofErr w:type="gramStart"/>
            <w:r w:rsidRPr="00E7019C">
              <w:rPr>
                <w:sz w:val="22"/>
                <w:szCs w:val="20"/>
              </w:rPr>
              <w:t>заменен-</w:t>
            </w:r>
            <w:proofErr w:type="spellStart"/>
            <w:r w:rsidRPr="00E7019C">
              <w:rPr>
                <w:sz w:val="22"/>
                <w:szCs w:val="20"/>
              </w:rPr>
              <w:t>ных</w:t>
            </w:r>
            <w:proofErr w:type="spellEnd"/>
            <w:proofErr w:type="gramEnd"/>
          </w:p>
        </w:tc>
        <w:tc>
          <w:tcPr>
            <w:tcW w:w="907" w:type="dxa"/>
            <w:tcBorders>
              <w:bottom w:val="double" w:sz="4" w:space="0" w:color="auto"/>
            </w:tcBorders>
            <w:vAlign w:val="center"/>
          </w:tcPr>
          <w:p w14:paraId="393978A4" w14:textId="77777777" w:rsidR="001A4309" w:rsidRPr="00E7019C" w:rsidRDefault="001A4309" w:rsidP="002E368C">
            <w:pPr>
              <w:pStyle w:val="3Lfff4"/>
              <w:rPr>
                <w:sz w:val="22"/>
                <w:szCs w:val="20"/>
              </w:rPr>
            </w:pPr>
            <w:r w:rsidRPr="00E7019C">
              <w:rPr>
                <w:sz w:val="22"/>
                <w:szCs w:val="20"/>
              </w:rPr>
              <w:t>новых</w:t>
            </w:r>
          </w:p>
        </w:tc>
        <w:tc>
          <w:tcPr>
            <w:tcW w:w="1020" w:type="dxa"/>
            <w:tcBorders>
              <w:bottom w:val="double" w:sz="4" w:space="0" w:color="auto"/>
            </w:tcBorders>
            <w:vAlign w:val="center"/>
          </w:tcPr>
          <w:p w14:paraId="6CD5FD66" w14:textId="77777777" w:rsidR="001A4309" w:rsidRPr="00E7019C" w:rsidRDefault="001A4309" w:rsidP="002E368C">
            <w:pPr>
              <w:pStyle w:val="3Lfff4"/>
              <w:rPr>
                <w:sz w:val="22"/>
                <w:szCs w:val="20"/>
              </w:rPr>
            </w:pPr>
            <w:proofErr w:type="spellStart"/>
            <w:r w:rsidRPr="00E7019C">
              <w:rPr>
                <w:sz w:val="22"/>
                <w:szCs w:val="20"/>
              </w:rPr>
              <w:t>аннули-рованных</w:t>
            </w:r>
            <w:proofErr w:type="spellEnd"/>
          </w:p>
        </w:tc>
        <w:tc>
          <w:tcPr>
            <w:tcW w:w="1020" w:type="dxa"/>
            <w:vMerge/>
            <w:tcBorders>
              <w:bottom w:val="double" w:sz="4" w:space="0" w:color="auto"/>
            </w:tcBorders>
            <w:vAlign w:val="center"/>
          </w:tcPr>
          <w:p w14:paraId="68671961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361" w:type="dxa"/>
            <w:vMerge/>
            <w:tcBorders>
              <w:bottom w:val="double" w:sz="4" w:space="0" w:color="auto"/>
            </w:tcBorders>
            <w:vAlign w:val="center"/>
          </w:tcPr>
          <w:p w14:paraId="56458AA9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119" w:type="dxa"/>
            <w:vMerge/>
            <w:tcBorders>
              <w:bottom w:val="double" w:sz="4" w:space="0" w:color="auto"/>
            </w:tcBorders>
            <w:vAlign w:val="center"/>
          </w:tcPr>
          <w:p w14:paraId="44E548DD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531" w:type="dxa"/>
            <w:vMerge/>
            <w:tcBorders>
              <w:bottom w:val="double" w:sz="4" w:space="0" w:color="auto"/>
            </w:tcBorders>
            <w:vAlign w:val="center"/>
          </w:tcPr>
          <w:p w14:paraId="2B292D77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567" w:type="dxa"/>
            <w:vMerge/>
            <w:tcBorders>
              <w:bottom w:val="double" w:sz="4" w:space="0" w:color="auto"/>
            </w:tcBorders>
            <w:vAlign w:val="center"/>
          </w:tcPr>
          <w:p w14:paraId="65C1E646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</w:tr>
      <w:tr w:rsidR="00CC3E7D" w:rsidRPr="0000487A" w14:paraId="1CE5A590" w14:textId="77777777" w:rsidTr="00CC3E7D">
        <w:trPr>
          <w:trHeight w:val="454"/>
        </w:trPr>
        <w:tc>
          <w:tcPr>
            <w:tcW w:w="856" w:type="dxa"/>
            <w:tcBorders>
              <w:top w:val="double" w:sz="4" w:space="0" w:color="auto"/>
            </w:tcBorders>
            <w:vAlign w:val="center"/>
          </w:tcPr>
          <w:p w14:paraId="1483A052" w14:textId="2E6773CD" w:rsidR="00CC3E7D" w:rsidRPr="0000487A" w:rsidRDefault="00CC3E7D" w:rsidP="00CC3E7D">
            <w:pPr>
              <w:pStyle w:val="3Lfff4"/>
              <w:rPr>
                <w:szCs w:val="22"/>
              </w:rPr>
            </w:pPr>
            <w:r w:rsidRPr="005F6BAC">
              <w:t>1</w:t>
            </w:r>
          </w:p>
        </w:tc>
        <w:tc>
          <w:tcPr>
            <w:tcW w:w="904" w:type="dxa"/>
            <w:tcBorders>
              <w:top w:val="double" w:sz="4" w:space="0" w:color="auto"/>
            </w:tcBorders>
            <w:vAlign w:val="center"/>
          </w:tcPr>
          <w:p w14:paraId="18AA2882" w14:textId="51D23D70" w:rsidR="00CC3E7D" w:rsidRPr="0000487A" w:rsidRDefault="00CC3E7D" w:rsidP="00CC3E7D">
            <w:pPr>
              <w:pStyle w:val="3Lfff4"/>
              <w:rPr>
                <w:szCs w:val="22"/>
              </w:rPr>
            </w:pPr>
            <w:r w:rsidRPr="005F6BAC">
              <w:t>-</w:t>
            </w:r>
          </w:p>
        </w:tc>
        <w:tc>
          <w:tcPr>
            <w:tcW w:w="907" w:type="dxa"/>
            <w:tcBorders>
              <w:top w:val="double" w:sz="4" w:space="0" w:color="auto"/>
            </w:tcBorders>
            <w:vAlign w:val="center"/>
          </w:tcPr>
          <w:p w14:paraId="52E0B7FA" w14:textId="098BD3D9" w:rsidR="00CC3E7D" w:rsidRPr="0000487A" w:rsidRDefault="00CC3E7D" w:rsidP="00CC3E7D">
            <w:pPr>
              <w:pStyle w:val="3Lfff4"/>
              <w:rPr>
                <w:szCs w:val="22"/>
              </w:rPr>
            </w:pPr>
            <w:r w:rsidRPr="005F6BAC">
              <w:t>Все</w:t>
            </w:r>
          </w:p>
        </w:tc>
        <w:tc>
          <w:tcPr>
            <w:tcW w:w="907" w:type="dxa"/>
            <w:tcBorders>
              <w:top w:val="double" w:sz="4" w:space="0" w:color="auto"/>
            </w:tcBorders>
            <w:vAlign w:val="center"/>
          </w:tcPr>
          <w:p w14:paraId="11FEC6DE" w14:textId="544ADD5C" w:rsidR="00CC3E7D" w:rsidRPr="0000487A" w:rsidRDefault="00CC3E7D" w:rsidP="00CC3E7D">
            <w:pPr>
              <w:pStyle w:val="3Lfff4"/>
              <w:rPr>
                <w:szCs w:val="22"/>
              </w:rPr>
            </w:pPr>
            <w:r w:rsidRPr="005F6BAC">
              <w:t>-</w:t>
            </w:r>
          </w:p>
        </w:tc>
        <w:tc>
          <w:tcPr>
            <w:tcW w:w="1020" w:type="dxa"/>
            <w:tcBorders>
              <w:top w:val="double" w:sz="4" w:space="0" w:color="auto"/>
            </w:tcBorders>
            <w:vAlign w:val="center"/>
          </w:tcPr>
          <w:p w14:paraId="761FEC57" w14:textId="571AEEBC" w:rsidR="00CC3E7D" w:rsidRPr="0000487A" w:rsidRDefault="00CC3E7D" w:rsidP="00CC3E7D">
            <w:pPr>
              <w:pStyle w:val="3Lfff4"/>
              <w:rPr>
                <w:szCs w:val="22"/>
              </w:rPr>
            </w:pPr>
            <w:r w:rsidRPr="005F6BAC">
              <w:t>-</w:t>
            </w:r>
          </w:p>
        </w:tc>
        <w:tc>
          <w:tcPr>
            <w:tcW w:w="1020" w:type="dxa"/>
            <w:tcBorders>
              <w:top w:val="double" w:sz="4" w:space="0" w:color="auto"/>
            </w:tcBorders>
            <w:vAlign w:val="center"/>
          </w:tcPr>
          <w:p w14:paraId="41BAC090" w14:textId="3F4573BF" w:rsidR="00CC3E7D" w:rsidRPr="0000487A" w:rsidRDefault="00CC3E7D" w:rsidP="00CC3E7D">
            <w:pPr>
              <w:pStyle w:val="3Lfff4"/>
              <w:rPr>
                <w:szCs w:val="22"/>
              </w:rPr>
            </w:pPr>
            <w:r w:rsidRPr="005F6BAC">
              <w:t>-</w:t>
            </w:r>
          </w:p>
        </w:tc>
        <w:tc>
          <w:tcPr>
            <w:tcW w:w="1361" w:type="dxa"/>
            <w:tcBorders>
              <w:top w:val="double" w:sz="4" w:space="0" w:color="auto"/>
            </w:tcBorders>
            <w:tcFitText/>
            <w:vAlign w:val="center"/>
          </w:tcPr>
          <w:p w14:paraId="347A3100" w14:textId="66762ADF" w:rsidR="00CC3E7D" w:rsidRPr="0000487A" w:rsidRDefault="00CC3E7D" w:rsidP="00CC3E7D">
            <w:pPr>
              <w:pStyle w:val="3Lfff4"/>
              <w:rPr>
                <w:szCs w:val="22"/>
              </w:rPr>
            </w:pPr>
            <w:r w:rsidRPr="00182A10">
              <w:rPr>
                <w:w w:val="81"/>
              </w:rPr>
              <w:t>СЕВФ.001-202</w:t>
            </w:r>
            <w:r w:rsidRPr="00182A10">
              <w:rPr>
                <w:spacing w:val="6"/>
                <w:w w:val="81"/>
              </w:rPr>
              <w:t>4</w:t>
            </w:r>
          </w:p>
        </w:tc>
        <w:tc>
          <w:tcPr>
            <w:tcW w:w="1119" w:type="dxa"/>
            <w:tcBorders>
              <w:top w:val="double" w:sz="4" w:space="0" w:color="auto"/>
            </w:tcBorders>
            <w:vAlign w:val="center"/>
          </w:tcPr>
          <w:p w14:paraId="4EB69AED" w14:textId="5E578799" w:rsidR="00CC3E7D" w:rsidRPr="0000487A" w:rsidRDefault="00CC3E7D" w:rsidP="00CC3E7D">
            <w:pPr>
              <w:pStyle w:val="3Lfff4"/>
              <w:rPr>
                <w:szCs w:val="22"/>
              </w:rPr>
            </w:pPr>
            <w:r w:rsidRPr="005F6BAC">
              <w:t>-</w:t>
            </w:r>
          </w:p>
        </w:tc>
        <w:tc>
          <w:tcPr>
            <w:tcW w:w="1531" w:type="dxa"/>
            <w:tcBorders>
              <w:top w:val="double" w:sz="4" w:space="0" w:color="auto"/>
            </w:tcBorders>
            <w:vAlign w:val="center"/>
          </w:tcPr>
          <w:p w14:paraId="4E624C57" w14:textId="5EF9E993" w:rsidR="00CC3E7D" w:rsidRPr="0000487A" w:rsidRDefault="00CC3E7D" w:rsidP="00CC3E7D">
            <w:pPr>
              <w:pStyle w:val="3Lfff4"/>
              <w:rPr>
                <w:szCs w:val="22"/>
              </w:rPr>
            </w:pPr>
            <w:r w:rsidRPr="005F6BAC">
              <w:t>Макаркина</w:t>
            </w:r>
          </w:p>
        </w:tc>
        <w:tc>
          <w:tcPr>
            <w:tcW w:w="567" w:type="dxa"/>
            <w:tcBorders>
              <w:top w:val="double" w:sz="4" w:space="0" w:color="auto"/>
            </w:tcBorders>
            <w:vAlign w:val="center"/>
          </w:tcPr>
          <w:p w14:paraId="2C178212" w14:textId="348282F2" w:rsidR="00CC3E7D" w:rsidRPr="0000487A" w:rsidRDefault="00CC3E7D" w:rsidP="00CC3E7D">
            <w:pPr>
              <w:pStyle w:val="3Lfff8"/>
              <w:framePr w:wrap="around"/>
              <w:rPr>
                <w:szCs w:val="22"/>
              </w:rPr>
            </w:pPr>
            <w:r w:rsidRPr="005F6BAC">
              <w:t>25.12.2024</w:t>
            </w:r>
          </w:p>
        </w:tc>
      </w:tr>
      <w:tr w:rsidR="00CC3E7D" w:rsidRPr="0000487A" w14:paraId="0892A9E0" w14:textId="77777777" w:rsidTr="00CC3E7D">
        <w:trPr>
          <w:trHeight w:val="454"/>
        </w:trPr>
        <w:tc>
          <w:tcPr>
            <w:tcW w:w="856" w:type="dxa"/>
            <w:vAlign w:val="center"/>
          </w:tcPr>
          <w:p w14:paraId="310D418E" w14:textId="0DE64FE4" w:rsidR="00CC3E7D" w:rsidRPr="0000487A" w:rsidRDefault="00CC3E7D" w:rsidP="00CC3E7D">
            <w:pPr>
              <w:pStyle w:val="3Lfff4"/>
              <w:rPr>
                <w:szCs w:val="22"/>
              </w:rPr>
            </w:pPr>
            <w:r w:rsidRPr="005F6BAC">
              <w:t>2</w:t>
            </w:r>
          </w:p>
        </w:tc>
        <w:tc>
          <w:tcPr>
            <w:tcW w:w="904" w:type="dxa"/>
            <w:vAlign w:val="center"/>
          </w:tcPr>
          <w:p w14:paraId="6498BFEC" w14:textId="5793865D" w:rsidR="00CC3E7D" w:rsidRPr="0000487A" w:rsidRDefault="00CC3E7D" w:rsidP="00CC3E7D">
            <w:pPr>
              <w:pStyle w:val="3Lfff4"/>
              <w:rPr>
                <w:szCs w:val="22"/>
              </w:rPr>
            </w:pPr>
            <w:r w:rsidRPr="005F6BAC">
              <w:t>-</w:t>
            </w:r>
          </w:p>
        </w:tc>
        <w:tc>
          <w:tcPr>
            <w:tcW w:w="907" w:type="dxa"/>
            <w:vAlign w:val="center"/>
          </w:tcPr>
          <w:p w14:paraId="5307AAAF" w14:textId="519681E3" w:rsidR="00CC3E7D" w:rsidRPr="0000487A" w:rsidRDefault="00CC3E7D" w:rsidP="00CC3E7D">
            <w:pPr>
              <w:pStyle w:val="3Lfff4"/>
              <w:rPr>
                <w:szCs w:val="22"/>
              </w:rPr>
            </w:pPr>
            <w:r w:rsidRPr="005F6BAC">
              <w:t>Все</w:t>
            </w:r>
          </w:p>
        </w:tc>
        <w:tc>
          <w:tcPr>
            <w:tcW w:w="907" w:type="dxa"/>
            <w:vAlign w:val="center"/>
          </w:tcPr>
          <w:p w14:paraId="682BCF44" w14:textId="1601D515" w:rsidR="00CC3E7D" w:rsidRPr="0000487A" w:rsidRDefault="00CC3E7D" w:rsidP="00CC3E7D">
            <w:pPr>
              <w:pStyle w:val="3Lfff4"/>
              <w:rPr>
                <w:szCs w:val="22"/>
              </w:rPr>
            </w:pPr>
            <w:r w:rsidRPr="005F6BAC">
              <w:t>-</w:t>
            </w:r>
          </w:p>
        </w:tc>
        <w:tc>
          <w:tcPr>
            <w:tcW w:w="1020" w:type="dxa"/>
            <w:vAlign w:val="center"/>
          </w:tcPr>
          <w:p w14:paraId="73BB5FC8" w14:textId="5F584485" w:rsidR="00CC3E7D" w:rsidRPr="0000487A" w:rsidRDefault="00CC3E7D" w:rsidP="00CC3E7D">
            <w:pPr>
              <w:pStyle w:val="3Lfff4"/>
              <w:rPr>
                <w:szCs w:val="22"/>
              </w:rPr>
            </w:pPr>
            <w:r w:rsidRPr="005F6BAC">
              <w:t>-</w:t>
            </w:r>
          </w:p>
        </w:tc>
        <w:tc>
          <w:tcPr>
            <w:tcW w:w="1020" w:type="dxa"/>
            <w:vAlign w:val="center"/>
          </w:tcPr>
          <w:p w14:paraId="76567410" w14:textId="58497D81" w:rsidR="00CC3E7D" w:rsidRPr="0000487A" w:rsidRDefault="00CC3E7D" w:rsidP="00CC3E7D">
            <w:pPr>
              <w:pStyle w:val="3Lfff4"/>
              <w:rPr>
                <w:szCs w:val="22"/>
              </w:rPr>
            </w:pPr>
            <w:r w:rsidRPr="005F6BAC">
              <w:t>-</w:t>
            </w:r>
          </w:p>
        </w:tc>
        <w:tc>
          <w:tcPr>
            <w:tcW w:w="1361" w:type="dxa"/>
            <w:tcFitText/>
            <w:vAlign w:val="center"/>
          </w:tcPr>
          <w:p w14:paraId="6DAF861E" w14:textId="166099E1" w:rsidR="00CC3E7D" w:rsidRPr="0000487A" w:rsidRDefault="00CC3E7D" w:rsidP="00CC3E7D">
            <w:pPr>
              <w:pStyle w:val="3Lfff4"/>
              <w:rPr>
                <w:szCs w:val="22"/>
              </w:rPr>
            </w:pPr>
            <w:r w:rsidRPr="00182A10">
              <w:rPr>
                <w:w w:val="81"/>
              </w:rPr>
              <w:t>СЕВФ.001-202</w:t>
            </w:r>
            <w:r w:rsidRPr="00182A10">
              <w:rPr>
                <w:spacing w:val="6"/>
                <w:w w:val="81"/>
              </w:rPr>
              <w:t>5</w:t>
            </w:r>
          </w:p>
        </w:tc>
        <w:tc>
          <w:tcPr>
            <w:tcW w:w="1119" w:type="dxa"/>
            <w:vAlign w:val="center"/>
          </w:tcPr>
          <w:p w14:paraId="01B913EE" w14:textId="12FC0251" w:rsidR="00CC3E7D" w:rsidRPr="0000487A" w:rsidRDefault="00CC3E7D" w:rsidP="00CC3E7D">
            <w:pPr>
              <w:pStyle w:val="3Lfff4"/>
              <w:rPr>
                <w:szCs w:val="22"/>
              </w:rPr>
            </w:pPr>
            <w:r w:rsidRPr="005F6BAC">
              <w:t>-</w:t>
            </w:r>
          </w:p>
        </w:tc>
        <w:tc>
          <w:tcPr>
            <w:tcW w:w="1531" w:type="dxa"/>
            <w:vAlign w:val="center"/>
          </w:tcPr>
          <w:p w14:paraId="343E3BA6" w14:textId="68F18C07" w:rsidR="00CC3E7D" w:rsidRPr="0000487A" w:rsidRDefault="00CC3E7D" w:rsidP="00CC3E7D">
            <w:pPr>
              <w:pStyle w:val="3Lfff4"/>
              <w:rPr>
                <w:szCs w:val="22"/>
              </w:rPr>
            </w:pPr>
            <w:proofErr w:type="spellStart"/>
            <w:r w:rsidRPr="005F6BAC">
              <w:t>Акинин</w:t>
            </w:r>
            <w:proofErr w:type="spellEnd"/>
          </w:p>
        </w:tc>
        <w:tc>
          <w:tcPr>
            <w:tcW w:w="567" w:type="dxa"/>
            <w:vAlign w:val="center"/>
          </w:tcPr>
          <w:p w14:paraId="52830CE6" w14:textId="1595E800" w:rsidR="00CC3E7D" w:rsidRPr="0000487A" w:rsidRDefault="00CC3E7D" w:rsidP="00CC3E7D">
            <w:pPr>
              <w:pStyle w:val="3Lfff8"/>
              <w:framePr w:wrap="around"/>
              <w:rPr>
                <w:szCs w:val="22"/>
              </w:rPr>
            </w:pPr>
            <w:r w:rsidRPr="005F6BAC">
              <w:t>25.07.2025</w:t>
            </w:r>
          </w:p>
        </w:tc>
      </w:tr>
      <w:tr w:rsidR="001A4309" w:rsidRPr="0000487A" w14:paraId="20524673" w14:textId="77777777" w:rsidTr="005F79C4">
        <w:trPr>
          <w:trHeight w:val="454"/>
        </w:trPr>
        <w:tc>
          <w:tcPr>
            <w:tcW w:w="856" w:type="dxa"/>
            <w:vAlign w:val="center"/>
          </w:tcPr>
          <w:p w14:paraId="7D8BB370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4" w:type="dxa"/>
            <w:vAlign w:val="center"/>
          </w:tcPr>
          <w:p w14:paraId="736FD150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7" w:type="dxa"/>
            <w:vAlign w:val="center"/>
          </w:tcPr>
          <w:p w14:paraId="23BDCD32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7" w:type="dxa"/>
            <w:vAlign w:val="center"/>
          </w:tcPr>
          <w:p w14:paraId="4375B6A1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020" w:type="dxa"/>
            <w:vAlign w:val="center"/>
          </w:tcPr>
          <w:p w14:paraId="15EC1290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020" w:type="dxa"/>
            <w:vAlign w:val="center"/>
          </w:tcPr>
          <w:p w14:paraId="1C90CA26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361" w:type="dxa"/>
            <w:vAlign w:val="center"/>
          </w:tcPr>
          <w:p w14:paraId="79A7D13E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119" w:type="dxa"/>
            <w:vAlign w:val="center"/>
          </w:tcPr>
          <w:p w14:paraId="361335A1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531" w:type="dxa"/>
            <w:vAlign w:val="center"/>
          </w:tcPr>
          <w:p w14:paraId="19FD2FF1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567" w:type="dxa"/>
            <w:vAlign w:val="center"/>
          </w:tcPr>
          <w:p w14:paraId="2124EAD9" w14:textId="77777777" w:rsidR="001A4309" w:rsidRPr="0000487A" w:rsidRDefault="001A4309" w:rsidP="002E368C">
            <w:pPr>
              <w:pStyle w:val="3Lfff8"/>
              <w:framePr w:wrap="around"/>
              <w:rPr>
                <w:szCs w:val="22"/>
              </w:rPr>
            </w:pPr>
          </w:p>
        </w:tc>
      </w:tr>
      <w:tr w:rsidR="001A4309" w:rsidRPr="0000487A" w14:paraId="6B30232A" w14:textId="77777777" w:rsidTr="005F79C4">
        <w:trPr>
          <w:trHeight w:val="454"/>
        </w:trPr>
        <w:tc>
          <w:tcPr>
            <w:tcW w:w="856" w:type="dxa"/>
            <w:vAlign w:val="center"/>
          </w:tcPr>
          <w:p w14:paraId="0F65656C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4" w:type="dxa"/>
            <w:vAlign w:val="center"/>
          </w:tcPr>
          <w:p w14:paraId="3FF0AA30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7" w:type="dxa"/>
            <w:vAlign w:val="center"/>
          </w:tcPr>
          <w:p w14:paraId="0EBDD7FF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7" w:type="dxa"/>
            <w:vAlign w:val="center"/>
          </w:tcPr>
          <w:p w14:paraId="2413FBF9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020" w:type="dxa"/>
            <w:vAlign w:val="center"/>
          </w:tcPr>
          <w:p w14:paraId="2DB64AFC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020" w:type="dxa"/>
            <w:vAlign w:val="center"/>
          </w:tcPr>
          <w:p w14:paraId="456782FC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361" w:type="dxa"/>
            <w:vAlign w:val="center"/>
          </w:tcPr>
          <w:p w14:paraId="2F18C46E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119" w:type="dxa"/>
            <w:vAlign w:val="center"/>
          </w:tcPr>
          <w:p w14:paraId="6434835B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531" w:type="dxa"/>
            <w:vAlign w:val="center"/>
          </w:tcPr>
          <w:p w14:paraId="4DA01A44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567" w:type="dxa"/>
            <w:vAlign w:val="center"/>
          </w:tcPr>
          <w:p w14:paraId="121C853D" w14:textId="77777777" w:rsidR="001A4309" w:rsidRPr="0000487A" w:rsidRDefault="001A4309" w:rsidP="002E368C">
            <w:pPr>
              <w:pStyle w:val="3Lfff8"/>
              <w:framePr w:wrap="around"/>
              <w:rPr>
                <w:szCs w:val="22"/>
              </w:rPr>
            </w:pPr>
          </w:p>
        </w:tc>
      </w:tr>
      <w:tr w:rsidR="001A4309" w:rsidRPr="0000487A" w14:paraId="69EDF839" w14:textId="77777777" w:rsidTr="005F79C4">
        <w:trPr>
          <w:trHeight w:val="454"/>
        </w:trPr>
        <w:tc>
          <w:tcPr>
            <w:tcW w:w="856" w:type="dxa"/>
            <w:vAlign w:val="center"/>
          </w:tcPr>
          <w:p w14:paraId="30C1F054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4" w:type="dxa"/>
            <w:vAlign w:val="center"/>
          </w:tcPr>
          <w:p w14:paraId="1B2D99EA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7" w:type="dxa"/>
            <w:vAlign w:val="center"/>
          </w:tcPr>
          <w:p w14:paraId="3F765FDA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7" w:type="dxa"/>
            <w:vAlign w:val="center"/>
          </w:tcPr>
          <w:p w14:paraId="3B4810BA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020" w:type="dxa"/>
            <w:vAlign w:val="center"/>
          </w:tcPr>
          <w:p w14:paraId="56B683F0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020" w:type="dxa"/>
            <w:vAlign w:val="center"/>
          </w:tcPr>
          <w:p w14:paraId="32F07C42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361" w:type="dxa"/>
            <w:vAlign w:val="center"/>
          </w:tcPr>
          <w:p w14:paraId="4EDBC34C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119" w:type="dxa"/>
            <w:vAlign w:val="center"/>
          </w:tcPr>
          <w:p w14:paraId="5FE013D9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531" w:type="dxa"/>
            <w:vAlign w:val="center"/>
          </w:tcPr>
          <w:p w14:paraId="3266527C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567" w:type="dxa"/>
            <w:vAlign w:val="center"/>
          </w:tcPr>
          <w:p w14:paraId="1A77330B" w14:textId="77777777" w:rsidR="001A4309" w:rsidRPr="0000487A" w:rsidRDefault="001A4309" w:rsidP="002E368C">
            <w:pPr>
              <w:pStyle w:val="3Lfff8"/>
              <w:framePr w:wrap="around"/>
              <w:rPr>
                <w:szCs w:val="22"/>
              </w:rPr>
            </w:pPr>
          </w:p>
        </w:tc>
      </w:tr>
      <w:tr w:rsidR="001A4309" w:rsidRPr="0000487A" w14:paraId="646F19C8" w14:textId="77777777" w:rsidTr="005F79C4">
        <w:trPr>
          <w:trHeight w:val="454"/>
        </w:trPr>
        <w:tc>
          <w:tcPr>
            <w:tcW w:w="856" w:type="dxa"/>
            <w:vAlign w:val="center"/>
          </w:tcPr>
          <w:p w14:paraId="69588AA1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4" w:type="dxa"/>
            <w:vAlign w:val="center"/>
          </w:tcPr>
          <w:p w14:paraId="04CB4039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7" w:type="dxa"/>
            <w:vAlign w:val="center"/>
          </w:tcPr>
          <w:p w14:paraId="046B763F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7" w:type="dxa"/>
            <w:vAlign w:val="center"/>
          </w:tcPr>
          <w:p w14:paraId="29A3F075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020" w:type="dxa"/>
            <w:vAlign w:val="center"/>
          </w:tcPr>
          <w:p w14:paraId="114C7A5E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020" w:type="dxa"/>
            <w:vAlign w:val="center"/>
          </w:tcPr>
          <w:p w14:paraId="3DFF3506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361" w:type="dxa"/>
            <w:vAlign w:val="center"/>
          </w:tcPr>
          <w:p w14:paraId="02A20EF6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119" w:type="dxa"/>
            <w:vAlign w:val="center"/>
          </w:tcPr>
          <w:p w14:paraId="1E249670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531" w:type="dxa"/>
            <w:vAlign w:val="center"/>
          </w:tcPr>
          <w:p w14:paraId="7CABFA76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567" w:type="dxa"/>
            <w:vAlign w:val="center"/>
          </w:tcPr>
          <w:p w14:paraId="6CB4856A" w14:textId="77777777" w:rsidR="001A4309" w:rsidRPr="0000487A" w:rsidRDefault="001A4309" w:rsidP="002E368C">
            <w:pPr>
              <w:pStyle w:val="3Lfff8"/>
              <w:framePr w:wrap="around"/>
              <w:rPr>
                <w:szCs w:val="22"/>
              </w:rPr>
            </w:pPr>
          </w:p>
        </w:tc>
      </w:tr>
      <w:tr w:rsidR="001A4309" w:rsidRPr="0000487A" w14:paraId="49FE33AB" w14:textId="77777777" w:rsidTr="005F79C4">
        <w:trPr>
          <w:trHeight w:val="454"/>
        </w:trPr>
        <w:tc>
          <w:tcPr>
            <w:tcW w:w="856" w:type="dxa"/>
            <w:vAlign w:val="center"/>
          </w:tcPr>
          <w:p w14:paraId="153D0B9D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4" w:type="dxa"/>
            <w:vAlign w:val="center"/>
          </w:tcPr>
          <w:p w14:paraId="61F34679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7" w:type="dxa"/>
            <w:vAlign w:val="center"/>
          </w:tcPr>
          <w:p w14:paraId="4CE371E3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7" w:type="dxa"/>
            <w:vAlign w:val="center"/>
          </w:tcPr>
          <w:p w14:paraId="4C94FAD0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020" w:type="dxa"/>
            <w:vAlign w:val="center"/>
          </w:tcPr>
          <w:p w14:paraId="0A66E63E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020" w:type="dxa"/>
            <w:vAlign w:val="center"/>
          </w:tcPr>
          <w:p w14:paraId="289B827C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361" w:type="dxa"/>
            <w:vAlign w:val="center"/>
          </w:tcPr>
          <w:p w14:paraId="70E99E18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119" w:type="dxa"/>
            <w:vAlign w:val="center"/>
          </w:tcPr>
          <w:p w14:paraId="4D62F0C2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531" w:type="dxa"/>
            <w:vAlign w:val="center"/>
          </w:tcPr>
          <w:p w14:paraId="67BB2DFF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567" w:type="dxa"/>
            <w:vAlign w:val="center"/>
          </w:tcPr>
          <w:p w14:paraId="12E08294" w14:textId="77777777" w:rsidR="001A4309" w:rsidRPr="0000487A" w:rsidRDefault="001A4309" w:rsidP="002E368C">
            <w:pPr>
              <w:pStyle w:val="3Lfff8"/>
              <w:framePr w:wrap="around"/>
              <w:rPr>
                <w:szCs w:val="22"/>
              </w:rPr>
            </w:pPr>
          </w:p>
        </w:tc>
      </w:tr>
      <w:tr w:rsidR="001A4309" w:rsidRPr="0000487A" w14:paraId="2F8C9BD4" w14:textId="77777777" w:rsidTr="005F79C4">
        <w:trPr>
          <w:trHeight w:val="454"/>
        </w:trPr>
        <w:tc>
          <w:tcPr>
            <w:tcW w:w="856" w:type="dxa"/>
            <w:vAlign w:val="center"/>
          </w:tcPr>
          <w:p w14:paraId="38110109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4" w:type="dxa"/>
            <w:vAlign w:val="center"/>
          </w:tcPr>
          <w:p w14:paraId="7F618EE8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7" w:type="dxa"/>
            <w:vAlign w:val="center"/>
          </w:tcPr>
          <w:p w14:paraId="5CB455E9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7" w:type="dxa"/>
            <w:vAlign w:val="center"/>
          </w:tcPr>
          <w:p w14:paraId="0D50C0C3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020" w:type="dxa"/>
            <w:vAlign w:val="center"/>
          </w:tcPr>
          <w:p w14:paraId="6DFFA8A4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020" w:type="dxa"/>
            <w:vAlign w:val="center"/>
          </w:tcPr>
          <w:p w14:paraId="03F59770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361" w:type="dxa"/>
            <w:vAlign w:val="center"/>
          </w:tcPr>
          <w:p w14:paraId="7FBF60E6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119" w:type="dxa"/>
            <w:vAlign w:val="center"/>
          </w:tcPr>
          <w:p w14:paraId="6BF5671D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531" w:type="dxa"/>
            <w:vAlign w:val="center"/>
          </w:tcPr>
          <w:p w14:paraId="4081C4A3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567" w:type="dxa"/>
            <w:vAlign w:val="center"/>
          </w:tcPr>
          <w:p w14:paraId="4D6179DB" w14:textId="77777777" w:rsidR="001A4309" w:rsidRPr="0000487A" w:rsidRDefault="001A4309" w:rsidP="002E368C">
            <w:pPr>
              <w:pStyle w:val="3Lfff8"/>
              <w:framePr w:wrap="around"/>
              <w:rPr>
                <w:szCs w:val="22"/>
              </w:rPr>
            </w:pPr>
          </w:p>
        </w:tc>
      </w:tr>
      <w:tr w:rsidR="001A4309" w:rsidRPr="0000487A" w14:paraId="0ECF93BE" w14:textId="77777777" w:rsidTr="005F79C4">
        <w:trPr>
          <w:trHeight w:val="454"/>
        </w:trPr>
        <w:tc>
          <w:tcPr>
            <w:tcW w:w="856" w:type="dxa"/>
            <w:vAlign w:val="center"/>
          </w:tcPr>
          <w:p w14:paraId="4042E29E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4" w:type="dxa"/>
            <w:vAlign w:val="center"/>
          </w:tcPr>
          <w:p w14:paraId="60FC8FA1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7" w:type="dxa"/>
            <w:vAlign w:val="center"/>
          </w:tcPr>
          <w:p w14:paraId="541EF139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7" w:type="dxa"/>
            <w:vAlign w:val="center"/>
          </w:tcPr>
          <w:p w14:paraId="4218FA76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020" w:type="dxa"/>
            <w:vAlign w:val="center"/>
          </w:tcPr>
          <w:p w14:paraId="534D6A24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020" w:type="dxa"/>
            <w:vAlign w:val="center"/>
          </w:tcPr>
          <w:p w14:paraId="5BEDC8C9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361" w:type="dxa"/>
            <w:vAlign w:val="center"/>
          </w:tcPr>
          <w:p w14:paraId="4C3C9B77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119" w:type="dxa"/>
            <w:vAlign w:val="center"/>
          </w:tcPr>
          <w:p w14:paraId="4C24F2E8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531" w:type="dxa"/>
            <w:vAlign w:val="center"/>
          </w:tcPr>
          <w:p w14:paraId="40877D7B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567" w:type="dxa"/>
            <w:vAlign w:val="center"/>
          </w:tcPr>
          <w:p w14:paraId="28E5B14D" w14:textId="77777777" w:rsidR="001A4309" w:rsidRPr="0000487A" w:rsidRDefault="001A4309" w:rsidP="002E368C">
            <w:pPr>
              <w:pStyle w:val="3Lfff8"/>
              <w:framePr w:wrap="around"/>
              <w:rPr>
                <w:szCs w:val="22"/>
              </w:rPr>
            </w:pPr>
          </w:p>
        </w:tc>
      </w:tr>
      <w:tr w:rsidR="001A4309" w:rsidRPr="0000487A" w14:paraId="23619251" w14:textId="77777777" w:rsidTr="005F79C4">
        <w:trPr>
          <w:trHeight w:val="454"/>
        </w:trPr>
        <w:tc>
          <w:tcPr>
            <w:tcW w:w="856" w:type="dxa"/>
            <w:vAlign w:val="center"/>
          </w:tcPr>
          <w:p w14:paraId="4C639F6A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4" w:type="dxa"/>
            <w:vAlign w:val="center"/>
          </w:tcPr>
          <w:p w14:paraId="24E7729C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7" w:type="dxa"/>
            <w:vAlign w:val="center"/>
          </w:tcPr>
          <w:p w14:paraId="5E24A0FD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7" w:type="dxa"/>
            <w:vAlign w:val="center"/>
          </w:tcPr>
          <w:p w14:paraId="3E40ED57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020" w:type="dxa"/>
            <w:vAlign w:val="center"/>
          </w:tcPr>
          <w:p w14:paraId="5BDDFDDE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020" w:type="dxa"/>
            <w:vAlign w:val="center"/>
          </w:tcPr>
          <w:p w14:paraId="6E6110A0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361" w:type="dxa"/>
            <w:vAlign w:val="center"/>
          </w:tcPr>
          <w:p w14:paraId="1CC7C84F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119" w:type="dxa"/>
            <w:vAlign w:val="center"/>
          </w:tcPr>
          <w:p w14:paraId="375C2DAE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531" w:type="dxa"/>
            <w:vAlign w:val="center"/>
          </w:tcPr>
          <w:p w14:paraId="665141C7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567" w:type="dxa"/>
            <w:vAlign w:val="center"/>
          </w:tcPr>
          <w:p w14:paraId="565559C4" w14:textId="77777777" w:rsidR="001A4309" w:rsidRPr="0000487A" w:rsidRDefault="001A4309" w:rsidP="002E368C">
            <w:pPr>
              <w:pStyle w:val="3Lfff8"/>
              <w:framePr w:wrap="around"/>
              <w:rPr>
                <w:szCs w:val="22"/>
              </w:rPr>
            </w:pPr>
          </w:p>
        </w:tc>
      </w:tr>
      <w:tr w:rsidR="001A4309" w:rsidRPr="0000487A" w14:paraId="44F3A29F" w14:textId="77777777" w:rsidTr="005F79C4">
        <w:trPr>
          <w:trHeight w:val="454"/>
        </w:trPr>
        <w:tc>
          <w:tcPr>
            <w:tcW w:w="856" w:type="dxa"/>
            <w:vAlign w:val="center"/>
          </w:tcPr>
          <w:p w14:paraId="7136E64B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4" w:type="dxa"/>
            <w:vAlign w:val="center"/>
          </w:tcPr>
          <w:p w14:paraId="622DC647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7" w:type="dxa"/>
            <w:vAlign w:val="center"/>
          </w:tcPr>
          <w:p w14:paraId="111C7587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7" w:type="dxa"/>
            <w:vAlign w:val="center"/>
          </w:tcPr>
          <w:p w14:paraId="0BD56675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020" w:type="dxa"/>
            <w:vAlign w:val="center"/>
          </w:tcPr>
          <w:p w14:paraId="14C842A4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020" w:type="dxa"/>
            <w:vAlign w:val="center"/>
          </w:tcPr>
          <w:p w14:paraId="61B14087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361" w:type="dxa"/>
            <w:vAlign w:val="center"/>
          </w:tcPr>
          <w:p w14:paraId="680568A9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119" w:type="dxa"/>
            <w:vAlign w:val="center"/>
          </w:tcPr>
          <w:p w14:paraId="328D11A2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531" w:type="dxa"/>
            <w:vAlign w:val="center"/>
          </w:tcPr>
          <w:p w14:paraId="68EA3F74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567" w:type="dxa"/>
            <w:vAlign w:val="center"/>
          </w:tcPr>
          <w:p w14:paraId="7D91298B" w14:textId="77777777" w:rsidR="001A4309" w:rsidRPr="0000487A" w:rsidRDefault="001A4309" w:rsidP="002E368C">
            <w:pPr>
              <w:pStyle w:val="3Lfff8"/>
              <w:framePr w:wrap="around"/>
              <w:rPr>
                <w:szCs w:val="22"/>
              </w:rPr>
            </w:pPr>
          </w:p>
        </w:tc>
      </w:tr>
      <w:tr w:rsidR="001A4309" w:rsidRPr="0000487A" w14:paraId="74164331" w14:textId="77777777" w:rsidTr="005F79C4">
        <w:trPr>
          <w:trHeight w:val="454"/>
        </w:trPr>
        <w:tc>
          <w:tcPr>
            <w:tcW w:w="856" w:type="dxa"/>
            <w:vAlign w:val="center"/>
          </w:tcPr>
          <w:p w14:paraId="51B2819B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4" w:type="dxa"/>
            <w:vAlign w:val="center"/>
          </w:tcPr>
          <w:p w14:paraId="4822FAF7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7" w:type="dxa"/>
            <w:vAlign w:val="center"/>
          </w:tcPr>
          <w:p w14:paraId="01029F8A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7" w:type="dxa"/>
            <w:vAlign w:val="center"/>
          </w:tcPr>
          <w:p w14:paraId="5CAF2163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020" w:type="dxa"/>
            <w:vAlign w:val="center"/>
          </w:tcPr>
          <w:p w14:paraId="45A0ABE8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020" w:type="dxa"/>
            <w:vAlign w:val="center"/>
          </w:tcPr>
          <w:p w14:paraId="3FEFB986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361" w:type="dxa"/>
            <w:vAlign w:val="center"/>
          </w:tcPr>
          <w:p w14:paraId="6AAD2624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119" w:type="dxa"/>
            <w:vAlign w:val="center"/>
          </w:tcPr>
          <w:p w14:paraId="0F9D1277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531" w:type="dxa"/>
            <w:vAlign w:val="center"/>
          </w:tcPr>
          <w:p w14:paraId="17DA1B7A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567" w:type="dxa"/>
            <w:vAlign w:val="center"/>
          </w:tcPr>
          <w:p w14:paraId="255CCC4C" w14:textId="77777777" w:rsidR="001A4309" w:rsidRPr="0000487A" w:rsidRDefault="001A4309" w:rsidP="002E368C">
            <w:pPr>
              <w:pStyle w:val="3Lfff8"/>
              <w:framePr w:wrap="around"/>
              <w:rPr>
                <w:szCs w:val="22"/>
              </w:rPr>
            </w:pPr>
          </w:p>
        </w:tc>
      </w:tr>
      <w:tr w:rsidR="001A4309" w:rsidRPr="0000487A" w14:paraId="32F74BA7" w14:textId="77777777" w:rsidTr="005F79C4">
        <w:trPr>
          <w:trHeight w:val="454"/>
        </w:trPr>
        <w:tc>
          <w:tcPr>
            <w:tcW w:w="856" w:type="dxa"/>
            <w:vAlign w:val="center"/>
          </w:tcPr>
          <w:p w14:paraId="151CA8DD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4" w:type="dxa"/>
            <w:vAlign w:val="center"/>
          </w:tcPr>
          <w:p w14:paraId="0786D5B8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7" w:type="dxa"/>
            <w:vAlign w:val="center"/>
          </w:tcPr>
          <w:p w14:paraId="5AC1A67E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7" w:type="dxa"/>
            <w:vAlign w:val="center"/>
          </w:tcPr>
          <w:p w14:paraId="521D27E2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020" w:type="dxa"/>
            <w:vAlign w:val="center"/>
          </w:tcPr>
          <w:p w14:paraId="438FE976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020" w:type="dxa"/>
            <w:vAlign w:val="center"/>
          </w:tcPr>
          <w:p w14:paraId="02FC1DFA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361" w:type="dxa"/>
            <w:vAlign w:val="center"/>
          </w:tcPr>
          <w:p w14:paraId="1D16A596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119" w:type="dxa"/>
            <w:vAlign w:val="center"/>
          </w:tcPr>
          <w:p w14:paraId="08DB33F4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531" w:type="dxa"/>
            <w:vAlign w:val="center"/>
          </w:tcPr>
          <w:p w14:paraId="5C64D48E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567" w:type="dxa"/>
            <w:vAlign w:val="center"/>
          </w:tcPr>
          <w:p w14:paraId="233B3F47" w14:textId="77777777" w:rsidR="001A4309" w:rsidRPr="0000487A" w:rsidRDefault="001A4309" w:rsidP="002E368C">
            <w:pPr>
              <w:pStyle w:val="3Lfff8"/>
              <w:framePr w:wrap="around"/>
              <w:rPr>
                <w:szCs w:val="22"/>
              </w:rPr>
            </w:pPr>
          </w:p>
        </w:tc>
      </w:tr>
      <w:tr w:rsidR="001A4309" w:rsidRPr="0000487A" w14:paraId="6DAAC001" w14:textId="77777777" w:rsidTr="005F79C4">
        <w:trPr>
          <w:trHeight w:val="454"/>
        </w:trPr>
        <w:tc>
          <w:tcPr>
            <w:tcW w:w="856" w:type="dxa"/>
            <w:vAlign w:val="center"/>
          </w:tcPr>
          <w:p w14:paraId="541E1CBC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4" w:type="dxa"/>
            <w:vAlign w:val="center"/>
          </w:tcPr>
          <w:p w14:paraId="224134B0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7" w:type="dxa"/>
            <w:vAlign w:val="center"/>
          </w:tcPr>
          <w:p w14:paraId="3A8EF5FE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7" w:type="dxa"/>
            <w:vAlign w:val="center"/>
          </w:tcPr>
          <w:p w14:paraId="197FD1A4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020" w:type="dxa"/>
            <w:vAlign w:val="center"/>
          </w:tcPr>
          <w:p w14:paraId="579A352D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020" w:type="dxa"/>
            <w:vAlign w:val="center"/>
          </w:tcPr>
          <w:p w14:paraId="51F6ECD1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361" w:type="dxa"/>
            <w:vAlign w:val="center"/>
          </w:tcPr>
          <w:p w14:paraId="08E7F63B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119" w:type="dxa"/>
            <w:vAlign w:val="center"/>
          </w:tcPr>
          <w:p w14:paraId="45DDE2EA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531" w:type="dxa"/>
            <w:vAlign w:val="center"/>
          </w:tcPr>
          <w:p w14:paraId="6C570EA9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567" w:type="dxa"/>
            <w:vAlign w:val="center"/>
          </w:tcPr>
          <w:p w14:paraId="62DA598F" w14:textId="77777777" w:rsidR="001A4309" w:rsidRPr="0000487A" w:rsidRDefault="001A4309" w:rsidP="002E368C">
            <w:pPr>
              <w:pStyle w:val="3Lfff8"/>
              <w:framePr w:wrap="around"/>
              <w:rPr>
                <w:szCs w:val="22"/>
              </w:rPr>
            </w:pPr>
          </w:p>
        </w:tc>
      </w:tr>
      <w:tr w:rsidR="001A4309" w:rsidRPr="0000487A" w14:paraId="5ED77D08" w14:textId="77777777" w:rsidTr="005F79C4">
        <w:trPr>
          <w:trHeight w:val="454"/>
        </w:trPr>
        <w:tc>
          <w:tcPr>
            <w:tcW w:w="856" w:type="dxa"/>
            <w:vAlign w:val="center"/>
          </w:tcPr>
          <w:p w14:paraId="4A94C645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4" w:type="dxa"/>
            <w:vAlign w:val="center"/>
          </w:tcPr>
          <w:p w14:paraId="48873216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7" w:type="dxa"/>
            <w:vAlign w:val="center"/>
          </w:tcPr>
          <w:p w14:paraId="05995AD9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7" w:type="dxa"/>
            <w:vAlign w:val="center"/>
          </w:tcPr>
          <w:p w14:paraId="673EFD0A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020" w:type="dxa"/>
            <w:vAlign w:val="center"/>
          </w:tcPr>
          <w:p w14:paraId="767E4A09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020" w:type="dxa"/>
            <w:vAlign w:val="center"/>
          </w:tcPr>
          <w:p w14:paraId="65EB4091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361" w:type="dxa"/>
            <w:vAlign w:val="center"/>
          </w:tcPr>
          <w:p w14:paraId="0D18D9EA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119" w:type="dxa"/>
            <w:vAlign w:val="center"/>
          </w:tcPr>
          <w:p w14:paraId="0D6C9451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531" w:type="dxa"/>
            <w:vAlign w:val="center"/>
          </w:tcPr>
          <w:p w14:paraId="1982A4A5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567" w:type="dxa"/>
            <w:vAlign w:val="center"/>
          </w:tcPr>
          <w:p w14:paraId="43F310C7" w14:textId="77777777" w:rsidR="001A4309" w:rsidRPr="0000487A" w:rsidRDefault="001A4309" w:rsidP="002E368C">
            <w:pPr>
              <w:pStyle w:val="3Lfff8"/>
              <w:framePr w:wrap="around"/>
              <w:rPr>
                <w:szCs w:val="22"/>
              </w:rPr>
            </w:pPr>
          </w:p>
        </w:tc>
      </w:tr>
      <w:tr w:rsidR="001A4309" w:rsidRPr="0000487A" w14:paraId="711AFA12" w14:textId="77777777" w:rsidTr="005F79C4">
        <w:trPr>
          <w:trHeight w:val="454"/>
        </w:trPr>
        <w:tc>
          <w:tcPr>
            <w:tcW w:w="856" w:type="dxa"/>
            <w:vAlign w:val="center"/>
          </w:tcPr>
          <w:p w14:paraId="0BE4747A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4" w:type="dxa"/>
            <w:vAlign w:val="center"/>
          </w:tcPr>
          <w:p w14:paraId="56551442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7" w:type="dxa"/>
            <w:vAlign w:val="center"/>
          </w:tcPr>
          <w:p w14:paraId="18F6FAB3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7" w:type="dxa"/>
            <w:vAlign w:val="center"/>
          </w:tcPr>
          <w:p w14:paraId="55FC6CE2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020" w:type="dxa"/>
            <w:vAlign w:val="center"/>
          </w:tcPr>
          <w:p w14:paraId="4FE9FB5C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020" w:type="dxa"/>
            <w:vAlign w:val="center"/>
          </w:tcPr>
          <w:p w14:paraId="5E5CC96B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361" w:type="dxa"/>
            <w:vAlign w:val="center"/>
          </w:tcPr>
          <w:p w14:paraId="28A7F546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119" w:type="dxa"/>
            <w:vAlign w:val="center"/>
          </w:tcPr>
          <w:p w14:paraId="4E794B61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531" w:type="dxa"/>
            <w:vAlign w:val="center"/>
          </w:tcPr>
          <w:p w14:paraId="1E4DB6FC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567" w:type="dxa"/>
            <w:vAlign w:val="center"/>
          </w:tcPr>
          <w:p w14:paraId="2671A6DC" w14:textId="77777777" w:rsidR="001A4309" w:rsidRPr="0000487A" w:rsidRDefault="001A4309" w:rsidP="002E368C">
            <w:pPr>
              <w:pStyle w:val="3Lfff8"/>
              <w:framePr w:wrap="around"/>
              <w:rPr>
                <w:szCs w:val="22"/>
              </w:rPr>
            </w:pPr>
          </w:p>
        </w:tc>
      </w:tr>
      <w:tr w:rsidR="001A4309" w:rsidRPr="0000487A" w14:paraId="331142F9" w14:textId="77777777" w:rsidTr="005F79C4">
        <w:trPr>
          <w:trHeight w:val="454"/>
        </w:trPr>
        <w:tc>
          <w:tcPr>
            <w:tcW w:w="856" w:type="dxa"/>
            <w:vAlign w:val="center"/>
          </w:tcPr>
          <w:p w14:paraId="32F86E90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4" w:type="dxa"/>
            <w:vAlign w:val="center"/>
          </w:tcPr>
          <w:p w14:paraId="7FB6650C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7" w:type="dxa"/>
            <w:vAlign w:val="center"/>
          </w:tcPr>
          <w:p w14:paraId="134F7C4A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7" w:type="dxa"/>
            <w:vAlign w:val="center"/>
          </w:tcPr>
          <w:p w14:paraId="6B5FF155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020" w:type="dxa"/>
            <w:vAlign w:val="center"/>
          </w:tcPr>
          <w:p w14:paraId="5ABA2A89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020" w:type="dxa"/>
            <w:vAlign w:val="center"/>
          </w:tcPr>
          <w:p w14:paraId="32FEAFE6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361" w:type="dxa"/>
            <w:vAlign w:val="center"/>
          </w:tcPr>
          <w:p w14:paraId="6FAED422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119" w:type="dxa"/>
            <w:vAlign w:val="center"/>
          </w:tcPr>
          <w:p w14:paraId="210D046E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531" w:type="dxa"/>
            <w:vAlign w:val="center"/>
          </w:tcPr>
          <w:p w14:paraId="0B6FAEFB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567" w:type="dxa"/>
            <w:vAlign w:val="center"/>
          </w:tcPr>
          <w:p w14:paraId="56987D71" w14:textId="77777777" w:rsidR="001A4309" w:rsidRPr="0000487A" w:rsidRDefault="001A4309" w:rsidP="002E368C">
            <w:pPr>
              <w:pStyle w:val="3Lfff8"/>
              <w:framePr w:wrap="around"/>
              <w:rPr>
                <w:szCs w:val="22"/>
              </w:rPr>
            </w:pPr>
          </w:p>
        </w:tc>
      </w:tr>
      <w:tr w:rsidR="001A4309" w:rsidRPr="0000487A" w14:paraId="526A21A4" w14:textId="77777777" w:rsidTr="005F79C4">
        <w:trPr>
          <w:trHeight w:val="454"/>
        </w:trPr>
        <w:tc>
          <w:tcPr>
            <w:tcW w:w="856" w:type="dxa"/>
            <w:vAlign w:val="center"/>
          </w:tcPr>
          <w:p w14:paraId="38432C04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4" w:type="dxa"/>
            <w:vAlign w:val="center"/>
          </w:tcPr>
          <w:p w14:paraId="03FC5BF7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7" w:type="dxa"/>
            <w:vAlign w:val="center"/>
          </w:tcPr>
          <w:p w14:paraId="0360C34A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7" w:type="dxa"/>
            <w:vAlign w:val="center"/>
          </w:tcPr>
          <w:p w14:paraId="323095F8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020" w:type="dxa"/>
            <w:vAlign w:val="center"/>
          </w:tcPr>
          <w:p w14:paraId="0CF62BC1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020" w:type="dxa"/>
            <w:vAlign w:val="center"/>
          </w:tcPr>
          <w:p w14:paraId="5AF94ABA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361" w:type="dxa"/>
            <w:vAlign w:val="center"/>
          </w:tcPr>
          <w:p w14:paraId="28B4A394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119" w:type="dxa"/>
            <w:vAlign w:val="center"/>
          </w:tcPr>
          <w:p w14:paraId="34F42EB9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531" w:type="dxa"/>
            <w:vAlign w:val="center"/>
          </w:tcPr>
          <w:p w14:paraId="16B12D66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567" w:type="dxa"/>
            <w:vAlign w:val="center"/>
          </w:tcPr>
          <w:p w14:paraId="262772C1" w14:textId="77777777" w:rsidR="001A4309" w:rsidRPr="0000487A" w:rsidRDefault="001A4309" w:rsidP="002E368C">
            <w:pPr>
              <w:pStyle w:val="3Lfff8"/>
              <w:framePr w:wrap="around"/>
              <w:rPr>
                <w:szCs w:val="22"/>
              </w:rPr>
            </w:pPr>
          </w:p>
        </w:tc>
      </w:tr>
      <w:tr w:rsidR="001A4309" w:rsidRPr="0000487A" w14:paraId="6DBC3204" w14:textId="77777777" w:rsidTr="005F79C4">
        <w:trPr>
          <w:trHeight w:val="454"/>
        </w:trPr>
        <w:tc>
          <w:tcPr>
            <w:tcW w:w="856" w:type="dxa"/>
            <w:vAlign w:val="center"/>
          </w:tcPr>
          <w:p w14:paraId="4C996E03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4" w:type="dxa"/>
            <w:vAlign w:val="center"/>
          </w:tcPr>
          <w:p w14:paraId="351E5656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7" w:type="dxa"/>
            <w:vAlign w:val="center"/>
          </w:tcPr>
          <w:p w14:paraId="67E2F4A3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7" w:type="dxa"/>
            <w:vAlign w:val="center"/>
          </w:tcPr>
          <w:p w14:paraId="08CFF16D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020" w:type="dxa"/>
            <w:vAlign w:val="center"/>
          </w:tcPr>
          <w:p w14:paraId="2C6D9EC4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020" w:type="dxa"/>
            <w:vAlign w:val="center"/>
          </w:tcPr>
          <w:p w14:paraId="04709994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361" w:type="dxa"/>
            <w:vAlign w:val="center"/>
          </w:tcPr>
          <w:p w14:paraId="6EC0641B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119" w:type="dxa"/>
            <w:vAlign w:val="center"/>
          </w:tcPr>
          <w:p w14:paraId="65CD597D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531" w:type="dxa"/>
            <w:vAlign w:val="center"/>
          </w:tcPr>
          <w:p w14:paraId="11EF1004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567" w:type="dxa"/>
            <w:vAlign w:val="center"/>
          </w:tcPr>
          <w:p w14:paraId="1B4629BF" w14:textId="77777777" w:rsidR="001A4309" w:rsidRPr="0000487A" w:rsidRDefault="001A4309" w:rsidP="002E368C">
            <w:pPr>
              <w:pStyle w:val="3Lfff8"/>
              <w:framePr w:wrap="around"/>
              <w:rPr>
                <w:szCs w:val="22"/>
              </w:rPr>
            </w:pPr>
          </w:p>
        </w:tc>
      </w:tr>
      <w:tr w:rsidR="001A4309" w:rsidRPr="0000487A" w14:paraId="28DF46E7" w14:textId="77777777" w:rsidTr="005F79C4">
        <w:trPr>
          <w:trHeight w:val="454"/>
        </w:trPr>
        <w:tc>
          <w:tcPr>
            <w:tcW w:w="856" w:type="dxa"/>
            <w:vAlign w:val="center"/>
          </w:tcPr>
          <w:p w14:paraId="67D7B50B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4" w:type="dxa"/>
            <w:vAlign w:val="center"/>
          </w:tcPr>
          <w:p w14:paraId="59494EEC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7" w:type="dxa"/>
            <w:vAlign w:val="center"/>
          </w:tcPr>
          <w:p w14:paraId="6C658B19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7" w:type="dxa"/>
            <w:vAlign w:val="center"/>
          </w:tcPr>
          <w:p w14:paraId="0E963658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020" w:type="dxa"/>
            <w:vAlign w:val="center"/>
          </w:tcPr>
          <w:p w14:paraId="33AF95FA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020" w:type="dxa"/>
            <w:vAlign w:val="center"/>
          </w:tcPr>
          <w:p w14:paraId="721960A6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361" w:type="dxa"/>
            <w:vAlign w:val="center"/>
          </w:tcPr>
          <w:p w14:paraId="529DAF6C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119" w:type="dxa"/>
            <w:vAlign w:val="center"/>
          </w:tcPr>
          <w:p w14:paraId="065FAA77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531" w:type="dxa"/>
            <w:vAlign w:val="center"/>
          </w:tcPr>
          <w:p w14:paraId="1F1B3DBF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567" w:type="dxa"/>
            <w:vAlign w:val="center"/>
          </w:tcPr>
          <w:p w14:paraId="731C89CC" w14:textId="77777777" w:rsidR="001A4309" w:rsidRPr="0000487A" w:rsidRDefault="001A4309" w:rsidP="002E368C">
            <w:pPr>
              <w:pStyle w:val="3Lfff8"/>
              <w:framePr w:wrap="around"/>
              <w:rPr>
                <w:szCs w:val="22"/>
              </w:rPr>
            </w:pPr>
          </w:p>
        </w:tc>
      </w:tr>
      <w:tr w:rsidR="001A4309" w:rsidRPr="0000487A" w14:paraId="3A6B1073" w14:textId="77777777" w:rsidTr="005F79C4">
        <w:trPr>
          <w:trHeight w:val="454"/>
        </w:trPr>
        <w:tc>
          <w:tcPr>
            <w:tcW w:w="856" w:type="dxa"/>
            <w:vAlign w:val="center"/>
          </w:tcPr>
          <w:p w14:paraId="18AFE60F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4" w:type="dxa"/>
            <w:vAlign w:val="center"/>
          </w:tcPr>
          <w:p w14:paraId="2F1994A2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7" w:type="dxa"/>
            <w:vAlign w:val="center"/>
          </w:tcPr>
          <w:p w14:paraId="0367D3C3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7" w:type="dxa"/>
            <w:vAlign w:val="center"/>
          </w:tcPr>
          <w:p w14:paraId="41338933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020" w:type="dxa"/>
            <w:vAlign w:val="center"/>
          </w:tcPr>
          <w:p w14:paraId="71234D8E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020" w:type="dxa"/>
            <w:vAlign w:val="center"/>
          </w:tcPr>
          <w:p w14:paraId="72632D3B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361" w:type="dxa"/>
            <w:vAlign w:val="center"/>
          </w:tcPr>
          <w:p w14:paraId="61CB18F5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119" w:type="dxa"/>
            <w:vAlign w:val="center"/>
          </w:tcPr>
          <w:p w14:paraId="478957D4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531" w:type="dxa"/>
            <w:vAlign w:val="center"/>
          </w:tcPr>
          <w:p w14:paraId="7AFB3E46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567" w:type="dxa"/>
            <w:vAlign w:val="center"/>
          </w:tcPr>
          <w:p w14:paraId="1390F09A" w14:textId="77777777" w:rsidR="001A4309" w:rsidRPr="0000487A" w:rsidRDefault="001A4309" w:rsidP="002E368C">
            <w:pPr>
              <w:pStyle w:val="3Lfff8"/>
              <w:framePr w:wrap="around"/>
              <w:rPr>
                <w:szCs w:val="22"/>
              </w:rPr>
            </w:pPr>
          </w:p>
        </w:tc>
      </w:tr>
      <w:tr w:rsidR="001A4309" w:rsidRPr="0000487A" w14:paraId="729B1255" w14:textId="77777777" w:rsidTr="005F79C4">
        <w:trPr>
          <w:trHeight w:val="454"/>
        </w:trPr>
        <w:tc>
          <w:tcPr>
            <w:tcW w:w="856" w:type="dxa"/>
            <w:vAlign w:val="center"/>
          </w:tcPr>
          <w:p w14:paraId="3862D0B6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4" w:type="dxa"/>
            <w:vAlign w:val="center"/>
          </w:tcPr>
          <w:p w14:paraId="41EDB427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7" w:type="dxa"/>
            <w:vAlign w:val="center"/>
          </w:tcPr>
          <w:p w14:paraId="5725146F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7" w:type="dxa"/>
            <w:vAlign w:val="center"/>
          </w:tcPr>
          <w:p w14:paraId="448DBF1D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020" w:type="dxa"/>
            <w:vAlign w:val="center"/>
          </w:tcPr>
          <w:p w14:paraId="0CE99EBE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020" w:type="dxa"/>
            <w:vAlign w:val="center"/>
          </w:tcPr>
          <w:p w14:paraId="797BA561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361" w:type="dxa"/>
            <w:vAlign w:val="center"/>
          </w:tcPr>
          <w:p w14:paraId="17846996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119" w:type="dxa"/>
            <w:vAlign w:val="center"/>
          </w:tcPr>
          <w:p w14:paraId="4DD34FF8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531" w:type="dxa"/>
            <w:vAlign w:val="center"/>
          </w:tcPr>
          <w:p w14:paraId="3EAFCAF0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567" w:type="dxa"/>
            <w:vAlign w:val="center"/>
          </w:tcPr>
          <w:p w14:paraId="79093DF7" w14:textId="77777777" w:rsidR="001A4309" w:rsidRPr="0000487A" w:rsidRDefault="001A4309" w:rsidP="002E368C">
            <w:pPr>
              <w:pStyle w:val="3Lfff8"/>
              <w:framePr w:wrap="around"/>
              <w:rPr>
                <w:szCs w:val="22"/>
              </w:rPr>
            </w:pPr>
          </w:p>
        </w:tc>
      </w:tr>
      <w:tr w:rsidR="001A4309" w:rsidRPr="0000487A" w14:paraId="34BFA031" w14:textId="77777777" w:rsidTr="005F79C4">
        <w:trPr>
          <w:trHeight w:val="454"/>
        </w:trPr>
        <w:tc>
          <w:tcPr>
            <w:tcW w:w="856" w:type="dxa"/>
            <w:vAlign w:val="center"/>
          </w:tcPr>
          <w:p w14:paraId="421B2C68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4" w:type="dxa"/>
            <w:vAlign w:val="center"/>
          </w:tcPr>
          <w:p w14:paraId="2783706B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7" w:type="dxa"/>
            <w:vAlign w:val="center"/>
          </w:tcPr>
          <w:p w14:paraId="787C7C27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7" w:type="dxa"/>
            <w:vAlign w:val="center"/>
          </w:tcPr>
          <w:p w14:paraId="5AB3E8B7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020" w:type="dxa"/>
            <w:vAlign w:val="center"/>
          </w:tcPr>
          <w:p w14:paraId="42F39AC2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020" w:type="dxa"/>
            <w:vAlign w:val="center"/>
          </w:tcPr>
          <w:p w14:paraId="1684DBFF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361" w:type="dxa"/>
            <w:vAlign w:val="center"/>
          </w:tcPr>
          <w:p w14:paraId="01F87F1C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119" w:type="dxa"/>
            <w:vAlign w:val="center"/>
          </w:tcPr>
          <w:p w14:paraId="353114DD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531" w:type="dxa"/>
            <w:vAlign w:val="center"/>
          </w:tcPr>
          <w:p w14:paraId="36FA24E6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567" w:type="dxa"/>
            <w:vAlign w:val="center"/>
          </w:tcPr>
          <w:p w14:paraId="35666864" w14:textId="77777777" w:rsidR="001A4309" w:rsidRPr="0000487A" w:rsidRDefault="001A4309" w:rsidP="002E368C">
            <w:pPr>
              <w:pStyle w:val="3Lfff8"/>
              <w:framePr w:wrap="around"/>
              <w:rPr>
                <w:szCs w:val="22"/>
              </w:rPr>
            </w:pPr>
          </w:p>
        </w:tc>
      </w:tr>
      <w:tr w:rsidR="001A4309" w:rsidRPr="0000487A" w14:paraId="4897D469" w14:textId="77777777" w:rsidTr="005F79C4">
        <w:trPr>
          <w:trHeight w:val="454"/>
        </w:trPr>
        <w:tc>
          <w:tcPr>
            <w:tcW w:w="856" w:type="dxa"/>
            <w:vAlign w:val="center"/>
          </w:tcPr>
          <w:p w14:paraId="367145CD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4" w:type="dxa"/>
            <w:vAlign w:val="center"/>
          </w:tcPr>
          <w:p w14:paraId="328FA6AF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7" w:type="dxa"/>
            <w:vAlign w:val="center"/>
          </w:tcPr>
          <w:p w14:paraId="4BFA5FEA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7" w:type="dxa"/>
            <w:vAlign w:val="center"/>
          </w:tcPr>
          <w:p w14:paraId="5F3E73C4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020" w:type="dxa"/>
            <w:vAlign w:val="center"/>
          </w:tcPr>
          <w:p w14:paraId="79EC0549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020" w:type="dxa"/>
            <w:vAlign w:val="center"/>
          </w:tcPr>
          <w:p w14:paraId="6E93AE9D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361" w:type="dxa"/>
            <w:vAlign w:val="center"/>
          </w:tcPr>
          <w:p w14:paraId="329EA8DC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119" w:type="dxa"/>
            <w:vAlign w:val="center"/>
          </w:tcPr>
          <w:p w14:paraId="0BC0C216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531" w:type="dxa"/>
            <w:vAlign w:val="center"/>
          </w:tcPr>
          <w:p w14:paraId="7CE28860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567" w:type="dxa"/>
            <w:vAlign w:val="center"/>
          </w:tcPr>
          <w:p w14:paraId="1996C888" w14:textId="77777777" w:rsidR="001A4309" w:rsidRPr="0000487A" w:rsidRDefault="001A4309" w:rsidP="002E368C">
            <w:pPr>
              <w:pStyle w:val="3Lfff8"/>
              <w:framePr w:wrap="around"/>
              <w:rPr>
                <w:szCs w:val="22"/>
              </w:rPr>
            </w:pPr>
          </w:p>
        </w:tc>
      </w:tr>
      <w:tr w:rsidR="001A4309" w:rsidRPr="0000487A" w14:paraId="23A75D7C" w14:textId="77777777" w:rsidTr="005F79C4">
        <w:trPr>
          <w:trHeight w:val="454"/>
        </w:trPr>
        <w:tc>
          <w:tcPr>
            <w:tcW w:w="856" w:type="dxa"/>
            <w:vAlign w:val="center"/>
          </w:tcPr>
          <w:p w14:paraId="03BC932B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4" w:type="dxa"/>
            <w:vAlign w:val="center"/>
          </w:tcPr>
          <w:p w14:paraId="746695FC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7" w:type="dxa"/>
            <w:vAlign w:val="center"/>
          </w:tcPr>
          <w:p w14:paraId="1E94DBAF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907" w:type="dxa"/>
            <w:vAlign w:val="center"/>
          </w:tcPr>
          <w:p w14:paraId="4FBC9B38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020" w:type="dxa"/>
            <w:vAlign w:val="center"/>
          </w:tcPr>
          <w:p w14:paraId="119B9A99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020" w:type="dxa"/>
            <w:vAlign w:val="center"/>
          </w:tcPr>
          <w:p w14:paraId="19869E99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361" w:type="dxa"/>
            <w:vAlign w:val="center"/>
          </w:tcPr>
          <w:p w14:paraId="5C7F2434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119" w:type="dxa"/>
            <w:vAlign w:val="center"/>
          </w:tcPr>
          <w:p w14:paraId="149CC9D1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1531" w:type="dxa"/>
            <w:vAlign w:val="center"/>
          </w:tcPr>
          <w:p w14:paraId="5DF7121E" w14:textId="77777777" w:rsidR="001A4309" w:rsidRPr="0000487A" w:rsidRDefault="001A4309" w:rsidP="002E368C">
            <w:pPr>
              <w:pStyle w:val="3Lfff4"/>
              <w:rPr>
                <w:szCs w:val="22"/>
              </w:rPr>
            </w:pPr>
          </w:p>
        </w:tc>
        <w:tc>
          <w:tcPr>
            <w:tcW w:w="567" w:type="dxa"/>
            <w:vAlign w:val="center"/>
          </w:tcPr>
          <w:p w14:paraId="6A7EF5C4" w14:textId="77777777" w:rsidR="001A4309" w:rsidRPr="0000487A" w:rsidRDefault="001A4309" w:rsidP="002E368C">
            <w:pPr>
              <w:pStyle w:val="3Lfff8"/>
              <w:framePr w:wrap="around"/>
              <w:rPr>
                <w:szCs w:val="22"/>
              </w:rPr>
            </w:pPr>
          </w:p>
        </w:tc>
      </w:tr>
    </w:tbl>
    <w:p w14:paraId="0CCBF584" w14:textId="77777777" w:rsidR="00D71213" w:rsidRPr="007316F9" w:rsidRDefault="00D71213" w:rsidP="00D71213">
      <w:pPr>
        <w:pStyle w:val="3Lf0"/>
        <w:rPr>
          <w:sz w:val="2"/>
          <w:szCs w:val="2"/>
        </w:rPr>
      </w:pPr>
    </w:p>
    <w:sectPr w:rsidR="00D71213" w:rsidRPr="007316F9" w:rsidSect="00C03E80">
      <w:headerReference w:type="default" r:id="rId35"/>
      <w:footerReference w:type="default" r:id="rId36"/>
      <w:footerReference w:type="first" r:id="rId37"/>
      <w:footnotePr>
        <w:numFmt w:val="chicago"/>
        <w:numRestart w:val="eachPage"/>
      </w:footnotePr>
      <w:pgSz w:w="11906" w:h="16838"/>
      <w:pgMar w:top="1276" w:right="567" w:bottom="1588" w:left="1418" w:header="56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B98705" w14:textId="77777777" w:rsidR="00040E12" w:rsidRDefault="00040E12" w:rsidP="00D71213">
      <w:pPr>
        <w:spacing w:line="240" w:lineRule="auto"/>
      </w:pPr>
      <w:r>
        <w:separator/>
      </w:r>
    </w:p>
  </w:endnote>
  <w:endnote w:type="continuationSeparator" w:id="0">
    <w:p w14:paraId="3EBA6952" w14:textId="77777777" w:rsidR="00040E12" w:rsidRDefault="00040E12" w:rsidP="00D712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7A750" w14:textId="6F6D6606" w:rsidR="00452680" w:rsidRPr="008D43C6" w:rsidRDefault="008D43C6" w:rsidP="008D43C6">
    <w:pPr>
      <w:pStyle w:val="a6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39F6605F" wp14:editId="57E72326">
              <wp:simplePos x="0" y="0"/>
              <wp:positionH relativeFrom="margin">
                <wp:align>center</wp:align>
              </wp:positionH>
              <wp:positionV relativeFrom="paragraph">
                <wp:posOffset>-620569</wp:posOffset>
              </wp:positionV>
              <wp:extent cx="2419350" cy="617516"/>
              <wp:effectExtent l="0" t="0" r="0" b="11430"/>
              <wp:wrapNone/>
              <wp:docPr id="21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9350" cy="61751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a8"/>
                            <w:tblW w:w="3759" w:type="dxa"/>
                            <w:tblCellMar>
                              <w:left w:w="28" w:type="dxa"/>
                              <w:right w:w="28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420"/>
                            <w:gridCol w:w="567"/>
                            <w:gridCol w:w="1355"/>
                            <w:gridCol w:w="850"/>
                            <w:gridCol w:w="567"/>
                          </w:tblGrid>
                          <w:tr w:rsidR="00D61D67" w:rsidRPr="0028267D" w14:paraId="54228F7F" w14:textId="77777777" w:rsidTr="0042169C">
                            <w:trPr>
                              <w:trHeight w:val="283"/>
                            </w:trPr>
                            <w:tc>
                              <w:tcPr>
                                <w:tcW w:w="42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tcMar>
                                  <w:right w:w="28" w:type="dxa"/>
                                </w:tcMar>
                              </w:tcPr>
                              <w:p w14:paraId="59B031DB" w14:textId="0244B5D6" w:rsidR="00D61D67" w:rsidRPr="003D7BFE" w:rsidRDefault="00D61D67" w:rsidP="00D61D67">
                                <w:pPr>
                                  <w:pStyle w:val="3L100"/>
                                </w:pPr>
                                <w: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14:paraId="57758343" w14:textId="210082A0" w:rsidR="00D61D67" w:rsidRPr="003D7BFE" w:rsidRDefault="00D61D67" w:rsidP="00D61D67">
                                <w:pPr>
                                  <w:pStyle w:val="3L100"/>
                                </w:pPr>
                                <w:r w:rsidRPr="000A35B2">
                                  <w:rPr>
                                    <w:w w:val="90"/>
                                  </w:rPr>
                                  <w:t>Зам.</w:t>
                                </w:r>
                              </w:p>
                            </w:tc>
                            <w:tc>
                              <w:tcPr>
                                <w:tcW w:w="1355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tcMar>
                                  <w:right w:w="28" w:type="dxa"/>
                                </w:tcMar>
                              </w:tcPr>
                              <w:p w14:paraId="52398B70" w14:textId="2B9FEA3A" w:rsidR="00D61D67" w:rsidRPr="003D7BFE" w:rsidRDefault="00D61D67" w:rsidP="00D61D67">
                                <w:pPr>
                                  <w:pStyle w:val="3L100"/>
                                </w:pPr>
                                <w:r w:rsidRPr="000A35B2">
                                  <w:rPr>
                                    <w:spacing w:val="-20"/>
                                    <w:w w:val="80"/>
                                  </w:rPr>
                                  <w:t>СЕВФ.001-202</w:t>
                                </w:r>
                                <w:r>
                                  <w:rPr>
                                    <w:spacing w:val="-20"/>
                                    <w:w w:val="80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85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14:paraId="04A72953" w14:textId="30E98318" w:rsidR="00D61D67" w:rsidRPr="003D7BFE" w:rsidRDefault="00D61D67" w:rsidP="00D61D67">
                                <w:pPr>
                                  <w:pStyle w:val="3L100"/>
                                </w:pPr>
                                <w:proofErr w:type="spellStart"/>
                                <w:r>
                                  <w:rPr>
                                    <w:spacing w:val="-20"/>
                                    <w:w w:val="80"/>
                                  </w:rPr>
                                  <w:t>Акинин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14:paraId="1BE8FC44" w14:textId="09570943" w:rsidR="00D61D67" w:rsidRPr="0028267D" w:rsidRDefault="00D61D67" w:rsidP="00D61D67">
                                <w:pPr>
                                  <w:pStyle w:val="3Lffa"/>
                                </w:pPr>
                                <w:r w:rsidRPr="000A35B2">
                                  <w:rPr>
                                    <w:spacing w:val="-26"/>
                                    <w:w w:val="66"/>
                                  </w:rPr>
                                  <w:t>25.</w:t>
                                </w:r>
                                <w:r>
                                  <w:rPr>
                                    <w:spacing w:val="-26"/>
                                    <w:w w:val="66"/>
                                  </w:rPr>
                                  <w:t>07</w:t>
                                </w:r>
                                <w:r w:rsidRPr="000A35B2">
                                  <w:rPr>
                                    <w:spacing w:val="-26"/>
                                    <w:w w:val="66"/>
                                  </w:rPr>
                                  <w:t>.202</w:t>
                                </w:r>
                                <w:r>
                                  <w:rPr>
                                    <w:spacing w:val="-26"/>
                                    <w:w w:val="66"/>
                                  </w:rPr>
                                  <w:t>5</w:t>
                                </w:r>
                              </w:p>
                            </w:tc>
                          </w:tr>
                          <w:tr w:rsidR="00D61D67" w:rsidRPr="0028267D" w14:paraId="22A9F13C" w14:textId="77777777" w:rsidTr="0042169C">
                            <w:trPr>
                              <w:trHeight w:val="283"/>
                            </w:trPr>
                            <w:tc>
                              <w:tcPr>
                                <w:tcW w:w="420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cMar>
                                  <w:right w:w="28" w:type="dxa"/>
                                </w:tcMar>
                              </w:tcPr>
                              <w:p w14:paraId="4CE7F053" w14:textId="6B0B0523" w:rsidR="00D61D67" w:rsidRPr="003D7BFE" w:rsidRDefault="00D61D67" w:rsidP="00D61D67">
                                <w:pPr>
                                  <w:pStyle w:val="3L100"/>
                                </w:pPr>
                                <w:r w:rsidRPr="000A35B2">
                                  <w:t>1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14:paraId="78FB7D49" w14:textId="20D0F997" w:rsidR="00D61D67" w:rsidRPr="003D7BFE" w:rsidRDefault="00D61D67" w:rsidP="00D61D67">
                                <w:pPr>
                                  <w:pStyle w:val="3L100"/>
                                </w:pPr>
                                <w:r w:rsidRPr="000A35B2">
                                  <w:rPr>
                                    <w:w w:val="90"/>
                                  </w:rPr>
                                  <w:t>Зам.</w:t>
                                </w:r>
                              </w:p>
                            </w:tc>
                            <w:tc>
                              <w:tcPr>
                                <w:tcW w:w="1355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cMar>
                                  <w:right w:w="28" w:type="dxa"/>
                                </w:tcMar>
                              </w:tcPr>
                              <w:p w14:paraId="63025141" w14:textId="0C03E2A9" w:rsidR="00D61D67" w:rsidRPr="003D7BFE" w:rsidRDefault="00D61D67" w:rsidP="00D61D67">
                                <w:pPr>
                                  <w:pStyle w:val="3L100"/>
                                </w:pPr>
                                <w:r w:rsidRPr="000A35B2">
                                  <w:rPr>
                                    <w:spacing w:val="-20"/>
                                    <w:w w:val="80"/>
                                  </w:rPr>
                                  <w:t>СЕВФ.001-2024</w:t>
                                </w:r>
                              </w:p>
                            </w:tc>
                            <w:tc>
                              <w:tcPr>
                                <w:tcW w:w="850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14:paraId="6AF40EA4" w14:textId="0C1B27D8" w:rsidR="00D61D67" w:rsidRPr="003D7BFE" w:rsidRDefault="00D61D67" w:rsidP="00D61D67">
                                <w:pPr>
                                  <w:pStyle w:val="3L100"/>
                                </w:pPr>
                                <w:r w:rsidRPr="000A35B2">
                                  <w:rPr>
                                    <w:spacing w:val="-20"/>
                                    <w:w w:val="80"/>
                                  </w:rPr>
                                  <w:t>Макаркина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14:paraId="2FE2963A" w14:textId="08D430A9" w:rsidR="00D61D67" w:rsidRPr="0028267D" w:rsidRDefault="00D61D67" w:rsidP="00D61D67">
                                <w:pPr>
                                  <w:pStyle w:val="3Lffa"/>
                                </w:pPr>
                                <w:r w:rsidRPr="000A35B2">
                                  <w:rPr>
                                    <w:spacing w:val="-26"/>
                                    <w:w w:val="66"/>
                                  </w:rPr>
                                  <w:t>25.12.2024</w:t>
                                </w:r>
                              </w:p>
                            </w:tc>
                          </w:tr>
                          <w:tr w:rsidR="008D43C6" w:rsidRPr="00E7019C" w14:paraId="18675666" w14:textId="77777777" w:rsidTr="00201CFD">
                            <w:trPr>
                              <w:trHeight w:val="283"/>
                            </w:trPr>
                            <w:tc>
                              <w:tcPr>
                                <w:tcW w:w="42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6C984D2E" w14:textId="77777777" w:rsidR="008D43C6" w:rsidRPr="0028267D" w:rsidRDefault="008D43C6" w:rsidP="00A0525F">
                                <w:pPr>
                                  <w:pStyle w:val="3L10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28267D">
                                  <w:rPr>
                                    <w:sz w:val="18"/>
                                    <w:szCs w:val="18"/>
                                  </w:rP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29D5DB5E" w14:textId="77777777" w:rsidR="008D43C6" w:rsidRPr="00E7019C" w:rsidRDefault="008D43C6" w:rsidP="00A0525F">
                                <w:pPr>
                                  <w:pStyle w:val="3L100"/>
                                </w:pPr>
                                <w:r w:rsidRPr="00E7019C"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1355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0C4D7028" w14:textId="77777777" w:rsidR="008D43C6" w:rsidRPr="00E7019C" w:rsidRDefault="008D43C6" w:rsidP="00A0525F">
                                <w:pPr>
                                  <w:pStyle w:val="3L100"/>
                                </w:pPr>
                                <w:r w:rsidRPr="00E7019C">
                                  <w:t>№ докум.</w:t>
                                </w:r>
                              </w:p>
                            </w:tc>
                            <w:tc>
                              <w:tcPr>
                                <w:tcW w:w="85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11D45B31" w14:textId="77777777" w:rsidR="008D43C6" w:rsidRPr="00E7019C" w:rsidRDefault="008D43C6" w:rsidP="00A0525F">
                                <w:pPr>
                                  <w:pStyle w:val="3L100"/>
                                </w:pPr>
                                <w:r w:rsidRPr="00E7019C">
                                  <w:t>Подп.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1ABB242B" w14:textId="77777777" w:rsidR="008D43C6" w:rsidRPr="00E7019C" w:rsidRDefault="008D43C6" w:rsidP="00A0525F">
                                <w:pPr>
                                  <w:pStyle w:val="3L100"/>
                                </w:pPr>
                                <w:r w:rsidRPr="00E7019C">
                                  <w:t>Дата</w:t>
                                </w:r>
                              </w:p>
                            </w:tc>
                          </w:tr>
                        </w:tbl>
                        <w:p w14:paraId="4F6A3330" w14:textId="77777777" w:rsidR="008D43C6" w:rsidRDefault="008D43C6" w:rsidP="008D43C6">
                          <w:pPr>
                            <w:ind w:firstLine="0"/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F6605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0;margin-top:-48.85pt;width:190.5pt;height:48.6pt;z-index:-2516572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" filled="f" stroked="f">
              <v:textbox inset="0,0,0,0">
                <w:txbxContent>
                  <w:tbl>
                    <w:tblPr>
                      <w:tblStyle w:val="a8"/>
                      <w:tblW w:w="3759" w:type="dxa"/>
                      <w:tblCellMar>
                        <w:left w:w="28" w:type="dxa"/>
                        <w:right w:w="28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420"/>
                      <w:gridCol w:w="567"/>
                      <w:gridCol w:w="1355"/>
                      <w:gridCol w:w="850"/>
                      <w:gridCol w:w="567"/>
                    </w:tblGrid>
                    <w:tr w:rsidR="00D61D67" w:rsidRPr="0028267D" w14:paraId="54228F7F" w14:textId="77777777" w:rsidTr="0042169C">
                      <w:trPr>
                        <w:trHeight w:val="283"/>
                      </w:trPr>
                      <w:tc>
                        <w:tcPr>
                          <w:tcW w:w="420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tcMar>
                            <w:right w:w="28" w:type="dxa"/>
                          </w:tcMar>
                        </w:tcPr>
                        <w:p w14:paraId="59B031DB" w14:textId="0244B5D6" w:rsidR="00D61D67" w:rsidRPr="003D7BFE" w:rsidRDefault="00D61D67" w:rsidP="00D61D67">
                          <w:pPr>
                            <w:pStyle w:val="3L100"/>
                          </w:pPr>
                          <w:r>
                            <w:t>2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14:paraId="57758343" w14:textId="210082A0" w:rsidR="00D61D67" w:rsidRPr="003D7BFE" w:rsidRDefault="00D61D67" w:rsidP="00D61D67">
                          <w:pPr>
                            <w:pStyle w:val="3L100"/>
                          </w:pPr>
                          <w:r w:rsidRPr="000A35B2">
                            <w:rPr>
                              <w:w w:val="90"/>
                            </w:rPr>
                            <w:t>Зам.</w:t>
                          </w:r>
                        </w:p>
                      </w:tc>
                      <w:tc>
                        <w:tcPr>
                          <w:tcW w:w="1355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tcMar>
                            <w:right w:w="28" w:type="dxa"/>
                          </w:tcMar>
                        </w:tcPr>
                        <w:p w14:paraId="52398B70" w14:textId="2B9FEA3A" w:rsidR="00D61D67" w:rsidRPr="003D7BFE" w:rsidRDefault="00D61D67" w:rsidP="00D61D67">
                          <w:pPr>
                            <w:pStyle w:val="3L100"/>
                          </w:pPr>
                          <w:r w:rsidRPr="000A35B2">
                            <w:rPr>
                              <w:spacing w:val="-20"/>
                              <w:w w:val="80"/>
                            </w:rPr>
                            <w:t>СЕВФ.001-202</w:t>
                          </w:r>
                          <w:r>
                            <w:rPr>
                              <w:spacing w:val="-20"/>
                              <w:w w:val="80"/>
                            </w:rPr>
                            <w:t>5</w:t>
                          </w:r>
                        </w:p>
                      </w:tc>
                      <w:tc>
                        <w:tcPr>
                          <w:tcW w:w="850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14:paraId="04A72953" w14:textId="30E98318" w:rsidR="00D61D67" w:rsidRPr="003D7BFE" w:rsidRDefault="00D61D67" w:rsidP="00D61D67">
                          <w:pPr>
                            <w:pStyle w:val="3L100"/>
                          </w:pPr>
                          <w:proofErr w:type="spellStart"/>
                          <w:r>
                            <w:rPr>
                              <w:spacing w:val="-20"/>
                              <w:w w:val="80"/>
                            </w:rPr>
                            <w:t>Акинин</w:t>
                          </w:r>
                          <w:proofErr w:type="spellEnd"/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14:paraId="1BE8FC44" w14:textId="09570943" w:rsidR="00D61D67" w:rsidRPr="0028267D" w:rsidRDefault="00D61D67" w:rsidP="00D61D67">
                          <w:pPr>
                            <w:pStyle w:val="3Lffa"/>
                          </w:pPr>
                          <w:r w:rsidRPr="000A35B2">
                            <w:rPr>
                              <w:spacing w:val="-26"/>
                              <w:w w:val="66"/>
                            </w:rPr>
                            <w:t>25.</w:t>
                          </w:r>
                          <w:r>
                            <w:rPr>
                              <w:spacing w:val="-26"/>
                              <w:w w:val="66"/>
                            </w:rPr>
                            <w:t>07</w:t>
                          </w:r>
                          <w:r w:rsidRPr="000A35B2">
                            <w:rPr>
                              <w:spacing w:val="-26"/>
                              <w:w w:val="66"/>
                            </w:rPr>
                            <w:t>.202</w:t>
                          </w:r>
                          <w:r>
                            <w:rPr>
                              <w:spacing w:val="-26"/>
                              <w:w w:val="66"/>
                            </w:rPr>
                            <w:t>5</w:t>
                          </w:r>
                        </w:p>
                      </w:tc>
                    </w:tr>
                    <w:tr w:rsidR="00D61D67" w:rsidRPr="0028267D" w14:paraId="22A9F13C" w14:textId="77777777" w:rsidTr="0042169C">
                      <w:trPr>
                        <w:trHeight w:val="283"/>
                      </w:trPr>
                      <w:tc>
                        <w:tcPr>
                          <w:tcW w:w="420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cMar>
                            <w:right w:w="28" w:type="dxa"/>
                          </w:tcMar>
                        </w:tcPr>
                        <w:p w14:paraId="4CE7F053" w14:textId="6B0B0523" w:rsidR="00D61D67" w:rsidRPr="003D7BFE" w:rsidRDefault="00D61D67" w:rsidP="00D61D67">
                          <w:pPr>
                            <w:pStyle w:val="3L100"/>
                          </w:pPr>
                          <w:r w:rsidRPr="000A35B2">
                            <w:t>1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14:paraId="78FB7D49" w14:textId="20D0F997" w:rsidR="00D61D67" w:rsidRPr="003D7BFE" w:rsidRDefault="00D61D67" w:rsidP="00D61D67">
                          <w:pPr>
                            <w:pStyle w:val="3L100"/>
                          </w:pPr>
                          <w:r w:rsidRPr="000A35B2">
                            <w:rPr>
                              <w:w w:val="90"/>
                            </w:rPr>
                            <w:t>Зам.</w:t>
                          </w:r>
                        </w:p>
                      </w:tc>
                      <w:tc>
                        <w:tcPr>
                          <w:tcW w:w="1355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cMar>
                            <w:right w:w="28" w:type="dxa"/>
                          </w:tcMar>
                        </w:tcPr>
                        <w:p w14:paraId="63025141" w14:textId="0C03E2A9" w:rsidR="00D61D67" w:rsidRPr="003D7BFE" w:rsidRDefault="00D61D67" w:rsidP="00D61D67">
                          <w:pPr>
                            <w:pStyle w:val="3L100"/>
                          </w:pPr>
                          <w:r w:rsidRPr="000A35B2">
                            <w:rPr>
                              <w:spacing w:val="-20"/>
                              <w:w w:val="80"/>
                            </w:rPr>
                            <w:t>СЕВФ.001-2024</w:t>
                          </w:r>
                        </w:p>
                      </w:tc>
                      <w:tc>
                        <w:tcPr>
                          <w:tcW w:w="850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14:paraId="6AF40EA4" w14:textId="0C1B27D8" w:rsidR="00D61D67" w:rsidRPr="003D7BFE" w:rsidRDefault="00D61D67" w:rsidP="00D61D67">
                          <w:pPr>
                            <w:pStyle w:val="3L100"/>
                          </w:pPr>
                          <w:r w:rsidRPr="000A35B2">
                            <w:rPr>
                              <w:spacing w:val="-20"/>
                              <w:w w:val="80"/>
                            </w:rPr>
                            <w:t>Макаркина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14:paraId="2FE2963A" w14:textId="08D430A9" w:rsidR="00D61D67" w:rsidRPr="0028267D" w:rsidRDefault="00D61D67" w:rsidP="00D61D67">
                          <w:pPr>
                            <w:pStyle w:val="3Lffa"/>
                          </w:pPr>
                          <w:r w:rsidRPr="000A35B2">
                            <w:rPr>
                              <w:spacing w:val="-26"/>
                              <w:w w:val="66"/>
                            </w:rPr>
                            <w:t>25.12.2024</w:t>
                          </w:r>
                        </w:p>
                      </w:tc>
                    </w:tr>
                    <w:tr w:rsidR="008D43C6" w:rsidRPr="00E7019C" w14:paraId="18675666" w14:textId="77777777" w:rsidTr="00201CFD">
                      <w:trPr>
                        <w:trHeight w:val="283"/>
                      </w:trPr>
                      <w:tc>
                        <w:tcPr>
                          <w:tcW w:w="420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14:paraId="6C984D2E" w14:textId="77777777" w:rsidR="008D43C6" w:rsidRPr="0028267D" w:rsidRDefault="008D43C6" w:rsidP="00A0525F">
                          <w:pPr>
                            <w:pStyle w:val="3L100"/>
                            <w:rPr>
                              <w:sz w:val="18"/>
                              <w:szCs w:val="18"/>
                            </w:rPr>
                          </w:pPr>
                          <w:r w:rsidRPr="0028267D">
                            <w:rPr>
                              <w:sz w:val="18"/>
                              <w:szCs w:val="18"/>
                            </w:rPr>
                            <w:t>Изм.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14:paraId="29D5DB5E" w14:textId="77777777" w:rsidR="008D43C6" w:rsidRPr="00E7019C" w:rsidRDefault="008D43C6" w:rsidP="00A0525F">
                          <w:pPr>
                            <w:pStyle w:val="3L100"/>
                          </w:pPr>
                          <w:r w:rsidRPr="00E7019C">
                            <w:t>Лист</w:t>
                          </w:r>
                        </w:p>
                      </w:tc>
                      <w:tc>
                        <w:tcPr>
                          <w:tcW w:w="1355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14:paraId="0C4D7028" w14:textId="77777777" w:rsidR="008D43C6" w:rsidRPr="00E7019C" w:rsidRDefault="008D43C6" w:rsidP="00A0525F">
                          <w:pPr>
                            <w:pStyle w:val="3L100"/>
                          </w:pPr>
                          <w:r w:rsidRPr="00E7019C">
                            <w:t>№ докум.</w:t>
                          </w:r>
                        </w:p>
                      </w:tc>
                      <w:tc>
                        <w:tcPr>
                          <w:tcW w:w="850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14:paraId="11D45B31" w14:textId="77777777" w:rsidR="008D43C6" w:rsidRPr="00E7019C" w:rsidRDefault="008D43C6" w:rsidP="00A0525F">
                          <w:pPr>
                            <w:pStyle w:val="3L100"/>
                          </w:pPr>
                          <w:r w:rsidRPr="00E7019C">
                            <w:t>Подп.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14:paraId="1ABB242B" w14:textId="77777777" w:rsidR="008D43C6" w:rsidRPr="00E7019C" w:rsidRDefault="008D43C6" w:rsidP="00A0525F">
                          <w:pPr>
                            <w:pStyle w:val="3L100"/>
                          </w:pPr>
                          <w:r w:rsidRPr="00E7019C">
                            <w:t>Дата</w:t>
                          </w:r>
                        </w:p>
                      </w:tc>
                    </w:tr>
                  </w:tbl>
                  <w:p w14:paraId="4F6A3330" w14:textId="77777777" w:rsidR="008D43C6" w:rsidRDefault="008D43C6" w:rsidP="008D43C6">
                    <w:pPr>
                      <w:ind w:firstLine="0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E3294" w14:textId="1AC5AD23" w:rsidR="008D43C6" w:rsidRPr="008D43C6" w:rsidRDefault="008D43C6" w:rsidP="008D43C6">
    <w:pPr>
      <w:pStyle w:val="a6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3FC71415" wp14:editId="099922F7">
              <wp:simplePos x="0" y="0"/>
              <wp:positionH relativeFrom="margin">
                <wp:align>center</wp:align>
              </wp:positionH>
              <wp:positionV relativeFrom="paragraph">
                <wp:posOffset>-47189</wp:posOffset>
              </wp:positionV>
              <wp:extent cx="2419350" cy="617516"/>
              <wp:effectExtent l="0" t="0" r="0" b="11430"/>
              <wp:wrapNone/>
              <wp:docPr id="5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9350" cy="61751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a8"/>
                            <w:tblW w:w="3759" w:type="dxa"/>
                            <w:tblCellMar>
                              <w:left w:w="28" w:type="dxa"/>
                              <w:right w:w="28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420"/>
                            <w:gridCol w:w="567"/>
                            <w:gridCol w:w="1355"/>
                            <w:gridCol w:w="850"/>
                            <w:gridCol w:w="567"/>
                          </w:tblGrid>
                          <w:tr w:rsidR="00D61D67" w:rsidRPr="0028267D" w14:paraId="6D198595" w14:textId="77777777" w:rsidTr="00546392">
                            <w:trPr>
                              <w:trHeight w:val="283"/>
                            </w:trPr>
                            <w:tc>
                              <w:tcPr>
                                <w:tcW w:w="42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tcMar>
                                  <w:right w:w="28" w:type="dxa"/>
                                </w:tcMar>
                              </w:tcPr>
                              <w:p w14:paraId="217DBCFD" w14:textId="25F2FAD9" w:rsidR="00D61D67" w:rsidRPr="003D7BFE" w:rsidRDefault="00D61D67" w:rsidP="00D61D67">
                                <w:pPr>
                                  <w:pStyle w:val="3L100"/>
                                </w:pPr>
                                <w: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14:paraId="6FC7F226" w14:textId="758E104D" w:rsidR="00D61D67" w:rsidRPr="003D7BFE" w:rsidRDefault="00D61D67" w:rsidP="00D61D67">
                                <w:pPr>
                                  <w:pStyle w:val="3L100"/>
                                </w:pPr>
                                <w:r w:rsidRPr="000A35B2">
                                  <w:rPr>
                                    <w:w w:val="90"/>
                                  </w:rPr>
                                  <w:t>Зам.</w:t>
                                </w:r>
                              </w:p>
                            </w:tc>
                            <w:tc>
                              <w:tcPr>
                                <w:tcW w:w="1355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tcMar>
                                  <w:right w:w="28" w:type="dxa"/>
                                </w:tcMar>
                              </w:tcPr>
                              <w:p w14:paraId="64A19D81" w14:textId="66144006" w:rsidR="00D61D67" w:rsidRPr="003D7BFE" w:rsidRDefault="00D61D67" w:rsidP="00D61D67">
                                <w:pPr>
                                  <w:pStyle w:val="3L100"/>
                                </w:pPr>
                                <w:r w:rsidRPr="000A35B2">
                                  <w:rPr>
                                    <w:spacing w:val="-20"/>
                                    <w:w w:val="80"/>
                                  </w:rPr>
                                  <w:t>СЕВФ.001-202</w:t>
                                </w:r>
                                <w:r>
                                  <w:rPr>
                                    <w:spacing w:val="-20"/>
                                    <w:w w:val="80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85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14:paraId="272447E3" w14:textId="31E90F4E" w:rsidR="00D61D67" w:rsidRPr="003D7BFE" w:rsidRDefault="00D61D67" w:rsidP="00D61D67">
                                <w:pPr>
                                  <w:pStyle w:val="3L100"/>
                                </w:pPr>
                                <w:proofErr w:type="spellStart"/>
                                <w:r>
                                  <w:rPr>
                                    <w:spacing w:val="-20"/>
                                    <w:w w:val="80"/>
                                  </w:rPr>
                                  <w:t>Акинин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14:paraId="35E6AA21" w14:textId="54FCF71B" w:rsidR="00D61D67" w:rsidRPr="0028267D" w:rsidRDefault="00D61D67" w:rsidP="00D61D67">
                                <w:pPr>
                                  <w:pStyle w:val="3Lffa"/>
                                </w:pPr>
                                <w:r w:rsidRPr="000A35B2">
                                  <w:rPr>
                                    <w:spacing w:val="-26"/>
                                    <w:w w:val="66"/>
                                  </w:rPr>
                                  <w:t>25.</w:t>
                                </w:r>
                                <w:r>
                                  <w:rPr>
                                    <w:spacing w:val="-26"/>
                                    <w:w w:val="66"/>
                                  </w:rPr>
                                  <w:t>07</w:t>
                                </w:r>
                                <w:r w:rsidRPr="000A35B2">
                                  <w:rPr>
                                    <w:spacing w:val="-26"/>
                                    <w:w w:val="66"/>
                                  </w:rPr>
                                  <w:t>.202</w:t>
                                </w:r>
                                <w:r>
                                  <w:rPr>
                                    <w:spacing w:val="-26"/>
                                    <w:w w:val="66"/>
                                  </w:rPr>
                                  <w:t>5</w:t>
                                </w:r>
                              </w:p>
                            </w:tc>
                          </w:tr>
                          <w:tr w:rsidR="00D61D67" w:rsidRPr="0028267D" w14:paraId="2F5464BE" w14:textId="77777777" w:rsidTr="00546392">
                            <w:trPr>
                              <w:trHeight w:val="283"/>
                            </w:trPr>
                            <w:tc>
                              <w:tcPr>
                                <w:tcW w:w="420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cMar>
                                  <w:right w:w="28" w:type="dxa"/>
                                </w:tcMar>
                              </w:tcPr>
                              <w:p w14:paraId="07269DEB" w14:textId="07A0A380" w:rsidR="00D61D67" w:rsidRPr="003D7BFE" w:rsidRDefault="00D61D67" w:rsidP="00D61D67">
                                <w:pPr>
                                  <w:pStyle w:val="3L100"/>
                                </w:pPr>
                                <w:r w:rsidRPr="000A35B2">
                                  <w:t>1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14:paraId="6F84EC5A" w14:textId="38AD0D10" w:rsidR="00D61D67" w:rsidRPr="003D7BFE" w:rsidRDefault="00D61D67" w:rsidP="00D61D67">
                                <w:pPr>
                                  <w:pStyle w:val="3L100"/>
                                </w:pPr>
                                <w:r w:rsidRPr="000A35B2">
                                  <w:rPr>
                                    <w:w w:val="90"/>
                                  </w:rPr>
                                  <w:t>Зам.</w:t>
                                </w:r>
                              </w:p>
                            </w:tc>
                            <w:tc>
                              <w:tcPr>
                                <w:tcW w:w="1355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cMar>
                                  <w:right w:w="28" w:type="dxa"/>
                                </w:tcMar>
                              </w:tcPr>
                              <w:p w14:paraId="596C2A6F" w14:textId="61DAF50E" w:rsidR="00D61D67" w:rsidRPr="003D7BFE" w:rsidRDefault="00D61D67" w:rsidP="00D61D67">
                                <w:pPr>
                                  <w:pStyle w:val="3L100"/>
                                </w:pPr>
                                <w:r w:rsidRPr="000A35B2">
                                  <w:rPr>
                                    <w:spacing w:val="-20"/>
                                    <w:w w:val="80"/>
                                  </w:rPr>
                                  <w:t>СЕВФ.001-2024</w:t>
                                </w:r>
                              </w:p>
                            </w:tc>
                            <w:tc>
                              <w:tcPr>
                                <w:tcW w:w="850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14:paraId="25A4DA57" w14:textId="27F7F68D" w:rsidR="00D61D67" w:rsidRPr="003D7BFE" w:rsidRDefault="00D61D67" w:rsidP="00D61D67">
                                <w:pPr>
                                  <w:pStyle w:val="3L100"/>
                                </w:pPr>
                                <w:r w:rsidRPr="000A35B2">
                                  <w:rPr>
                                    <w:spacing w:val="-20"/>
                                    <w:w w:val="80"/>
                                  </w:rPr>
                                  <w:t>Макаркина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14:paraId="4058F24E" w14:textId="6EBA383E" w:rsidR="00D61D67" w:rsidRPr="0028267D" w:rsidRDefault="00D61D67" w:rsidP="00D61D67">
                                <w:pPr>
                                  <w:pStyle w:val="3Lffa"/>
                                </w:pPr>
                                <w:r w:rsidRPr="000A35B2">
                                  <w:rPr>
                                    <w:spacing w:val="-26"/>
                                    <w:w w:val="66"/>
                                  </w:rPr>
                                  <w:t>25.12.2024</w:t>
                                </w:r>
                              </w:p>
                            </w:tc>
                          </w:tr>
                          <w:tr w:rsidR="008D43C6" w:rsidRPr="00E7019C" w14:paraId="162830B2" w14:textId="77777777" w:rsidTr="00201CFD">
                            <w:trPr>
                              <w:trHeight w:val="283"/>
                            </w:trPr>
                            <w:tc>
                              <w:tcPr>
                                <w:tcW w:w="42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53A98EA9" w14:textId="77777777" w:rsidR="008D43C6" w:rsidRPr="0028267D" w:rsidRDefault="008D43C6" w:rsidP="00A0525F">
                                <w:pPr>
                                  <w:pStyle w:val="3L10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28267D">
                                  <w:rPr>
                                    <w:sz w:val="18"/>
                                    <w:szCs w:val="18"/>
                                  </w:rP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2AD2C7BB" w14:textId="77777777" w:rsidR="008D43C6" w:rsidRPr="00E7019C" w:rsidRDefault="008D43C6" w:rsidP="00A0525F">
                                <w:pPr>
                                  <w:pStyle w:val="3L100"/>
                                </w:pPr>
                                <w:r w:rsidRPr="00E7019C"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1355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73451EB5" w14:textId="77777777" w:rsidR="008D43C6" w:rsidRPr="00E7019C" w:rsidRDefault="008D43C6" w:rsidP="00A0525F">
                                <w:pPr>
                                  <w:pStyle w:val="3L100"/>
                                </w:pPr>
                                <w:r w:rsidRPr="00E7019C">
                                  <w:t>№ докум.</w:t>
                                </w:r>
                              </w:p>
                            </w:tc>
                            <w:tc>
                              <w:tcPr>
                                <w:tcW w:w="85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3DB7F46C" w14:textId="77777777" w:rsidR="008D43C6" w:rsidRPr="00E7019C" w:rsidRDefault="008D43C6" w:rsidP="00A0525F">
                                <w:pPr>
                                  <w:pStyle w:val="3L100"/>
                                </w:pPr>
                                <w:r w:rsidRPr="00E7019C">
                                  <w:t>Подп.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5528B803" w14:textId="77777777" w:rsidR="008D43C6" w:rsidRPr="00E7019C" w:rsidRDefault="008D43C6" w:rsidP="00A0525F">
                                <w:pPr>
                                  <w:pStyle w:val="3L100"/>
                                </w:pPr>
                                <w:r w:rsidRPr="00E7019C">
                                  <w:t>Дата</w:t>
                                </w:r>
                              </w:p>
                            </w:tc>
                          </w:tr>
                        </w:tbl>
                        <w:p w14:paraId="1EE0DBD5" w14:textId="77777777" w:rsidR="008D43C6" w:rsidRDefault="008D43C6" w:rsidP="008D43C6">
                          <w:pPr>
                            <w:ind w:firstLine="0"/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C7141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0;margin-top:-3.7pt;width:190.5pt;height:48.6pt;z-index:-2516551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" filled="f" stroked="f">
              <v:textbox inset="0,0,0,0">
                <w:txbxContent>
                  <w:tbl>
                    <w:tblPr>
                      <w:tblStyle w:val="a8"/>
                      <w:tblW w:w="3759" w:type="dxa"/>
                      <w:tblCellMar>
                        <w:left w:w="28" w:type="dxa"/>
                        <w:right w:w="28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420"/>
                      <w:gridCol w:w="567"/>
                      <w:gridCol w:w="1355"/>
                      <w:gridCol w:w="850"/>
                      <w:gridCol w:w="567"/>
                    </w:tblGrid>
                    <w:tr w:rsidR="00D61D67" w:rsidRPr="0028267D" w14:paraId="6D198595" w14:textId="77777777" w:rsidTr="00546392">
                      <w:trPr>
                        <w:trHeight w:val="283"/>
                      </w:trPr>
                      <w:tc>
                        <w:tcPr>
                          <w:tcW w:w="420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tcMar>
                            <w:right w:w="28" w:type="dxa"/>
                          </w:tcMar>
                        </w:tcPr>
                        <w:p w14:paraId="217DBCFD" w14:textId="25F2FAD9" w:rsidR="00D61D67" w:rsidRPr="003D7BFE" w:rsidRDefault="00D61D67" w:rsidP="00D61D67">
                          <w:pPr>
                            <w:pStyle w:val="3L100"/>
                          </w:pPr>
                          <w:r>
                            <w:t>2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14:paraId="6FC7F226" w14:textId="758E104D" w:rsidR="00D61D67" w:rsidRPr="003D7BFE" w:rsidRDefault="00D61D67" w:rsidP="00D61D67">
                          <w:pPr>
                            <w:pStyle w:val="3L100"/>
                          </w:pPr>
                          <w:r w:rsidRPr="000A35B2">
                            <w:rPr>
                              <w:w w:val="90"/>
                            </w:rPr>
                            <w:t>Зам.</w:t>
                          </w:r>
                        </w:p>
                      </w:tc>
                      <w:tc>
                        <w:tcPr>
                          <w:tcW w:w="1355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tcMar>
                            <w:right w:w="28" w:type="dxa"/>
                          </w:tcMar>
                        </w:tcPr>
                        <w:p w14:paraId="64A19D81" w14:textId="66144006" w:rsidR="00D61D67" w:rsidRPr="003D7BFE" w:rsidRDefault="00D61D67" w:rsidP="00D61D67">
                          <w:pPr>
                            <w:pStyle w:val="3L100"/>
                          </w:pPr>
                          <w:r w:rsidRPr="000A35B2">
                            <w:rPr>
                              <w:spacing w:val="-20"/>
                              <w:w w:val="80"/>
                            </w:rPr>
                            <w:t>СЕВФ.001-202</w:t>
                          </w:r>
                          <w:r>
                            <w:rPr>
                              <w:spacing w:val="-20"/>
                              <w:w w:val="80"/>
                            </w:rPr>
                            <w:t>5</w:t>
                          </w:r>
                        </w:p>
                      </w:tc>
                      <w:tc>
                        <w:tcPr>
                          <w:tcW w:w="850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14:paraId="272447E3" w14:textId="31E90F4E" w:rsidR="00D61D67" w:rsidRPr="003D7BFE" w:rsidRDefault="00D61D67" w:rsidP="00D61D67">
                          <w:pPr>
                            <w:pStyle w:val="3L100"/>
                          </w:pPr>
                          <w:proofErr w:type="spellStart"/>
                          <w:r>
                            <w:rPr>
                              <w:spacing w:val="-20"/>
                              <w:w w:val="80"/>
                            </w:rPr>
                            <w:t>Акинин</w:t>
                          </w:r>
                          <w:proofErr w:type="spellEnd"/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14:paraId="35E6AA21" w14:textId="54FCF71B" w:rsidR="00D61D67" w:rsidRPr="0028267D" w:rsidRDefault="00D61D67" w:rsidP="00D61D67">
                          <w:pPr>
                            <w:pStyle w:val="3Lffa"/>
                          </w:pPr>
                          <w:r w:rsidRPr="000A35B2">
                            <w:rPr>
                              <w:spacing w:val="-26"/>
                              <w:w w:val="66"/>
                            </w:rPr>
                            <w:t>25.</w:t>
                          </w:r>
                          <w:r>
                            <w:rPr>
                              <w:spacing w:val="-26"/>
                              <w:w w:val="66"/>
                            </w:rPr>
                            <w:t>07</w:t>
                          </w:r>
                          <w:r w:rsidRPr="000A35B2">
                            <w:rPr>
                              <w:spacing w:val="-26"/>
                              <w:w w:val="66"/>
                            </w:rPr>
                            <w:t>.202</w:t>
                          </w:r>
                          <w:r>
                            <w:rPr>
                              <w:spacing w:val="-26"/>
                              <w:w w:val="66"/>
                            </w:rPr>
                            <w:t>5</w:t>
                          </w:r>
                        </w:p>
                      </w:tc>
                    </w:tr>
                    <w:tr w:rsidR="00D61D67" w:rsidRPr="0028267D" w14:paraId="2F5464BE" w14:textId="77777777" w:rsidTr="00546392">
                      <w:trPr>
                        <w:trHeight w:val="283"/>
                      </w:trPr>
                      <w:tc>
                        <w:tcPr>
                          <w:tcW w:w="420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cMar>
                            <w:right w:w="28" w:type="dxa"/>
                          </w:tcMar>
                        </w:tcPr>
                        <w:p w14:paraId="07269DEB" w14:textId="07A0A380" w:rsidR="00D61D67" w:rsidRPr="003D7BFE" w:rsidRDefault="00D61D67" w:rsidP="00D61D67">
                          <w:pPr>
                            <w:pStyle w:val="3L100"/>
                          </w:pPr>
                          <w:r w:rsidRPr="000A35B2">
                            <w:t>1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14:paraId="6F84EC5A" w14:textId="38AD0D10" w:rsidR="00D61D67" w:rsidRPr="003D7BFE" w:rsidRDefault="00D61D67" w:rsidP="00D61D67">
                          <w:pPr>
                            <w:pStyle w:val="3L100"/>
                          </w:pPr>
                          <w:r w:rsidRPr="000A35B2">
                            <w:rPr>
                              <w:w w:val="90"/>
                            </w:rPr>
                            <w:t>Зам.</w:t>
                          </w:r>
                        </w:p>
                      </w:tc>
                      <w:tc>
                        <w:tcPr>
                          <w:tcW w:w="1355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cMar>
                            <w:right w:w="28" w:type="dxa"/>
                          </w:tcMar>
                        </w:tcPr>
                        <w:p w14:paraId="596C2A6F" w14:textId="61DAF50E" w:rsidR="00D61D67" w:rsidRPr="003D7BFE" w:rsidRDefault="00D61D67" w:rsidP="00D61D67">
                          <w:pPr>
                            <w:pStyle w:val="3L100"/>
                          </w:pPr>
                          <w:r w:rsidRPr="000A35B2">
                            <w:rPr>
                              <w:spacing w:val="-20"/>
                              <w:w w:val="80"/>
                            </w:rPr>
                            <w:t>СЕВФ.001-2024</w:t>
                          </w:r>
                        </w:p>
                      </w:tc>
                      <w:tc>
                        <w:tcPr>
                          <w:tcW w:w="850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14:paraId="25A4DA57" w14:textId="27F7F68D" w:rsidR="00D61D67" w:rsidRPr="003D7BFE" w:rsidRDefault="00D61D67" w:rsidP="00D61D67">
                          <w:pPr>
                            <w:pStyle w:val="3L100"/>
                          </w:pPr>
                          <w:r w:rsidRPr="000A35B2">
                            <w:rPr>
                              <w:spacing w:val="-20"/>
                              <w:w w:val="80"/>
                            </w:rPr>
                            <w:t>Макаркина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14:paraId="4058F24E" w14:textId="6EBA383E" w:rsidR="00D61D67" w:rsidRPr="0028267D" w:rsidRDefault="00D61D67" w:rsidP="00D61D67">
                          <w:pPr>
                            <w:pStyle w:val="3Lffa"/>
                          </w:pPr>
                          <w:r w:rsidRPr="000A35B2">
                            <w:rPr>
                              <w:spacing w:val="-26"/>
                              <w:w w:val="66"/>
                            </w:rPr>
                            <w:t>25.12.2024</w:t>
                          </w:r>
                        </w:p>
                      </w:tc>
                    </w:tr>
                    <w:tr w:rsidR="008D43C6" w:rsidRPr="00E7019C" w14:paraId="162830B2" w14:textId="77777777" w:rsidTr="00201CFD">
                      <w:trPr>
                        <w:trHeight w:val="283"/>
                      </w:trPr>
                      <w:tc>
                        <w:tcPr>
                          <w:tcW w:w="420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14:paraId="53A98EA9" w14:textId="77777777" w:rsidR="008D43C6" w:rsidRPr="0028267D" w:rsidRDefault="008D43C6" w:rsidP="00A0525F">
                          <w:pPr>
                            <w:pStyle w:val="3L100"/>
                            <w:rPr>
                              <w:sz w:val="18"/>
                              <w:szCs w:val="18"/>
                            </w:rPr>
                          </w:pPr>
                          <w:r w:rsidRPr="0028267D">
                            <w:rPr>
                              <w:sz w:val="18"/>
                              <w:szCs w:val="18"/>
                            </w:rPr>
                            <w:t>Изм.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14:paraId="2AD2C7BB" w14:textId="77777777" w:rsidR="008D43C6" w:rsidRPr="00E7019C" w:rsidRDefault="008D43C6" w:rsidP="00A0525F">
                          <w:pPr>
                            <w:pStyle w:val="3L100"/>
                          </w:pPr>
                          <w:r w:rsidRPr="00E7019C">
                            <w:t>Лист</w:t>
                          </w:r>
                        </w:p>
                      </w:tc>
                      <w:tc>
                        <w:tcPr>
                          <w:tcW w:w="1355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14:paraId="73451EB5" w14:textId="77777777" w:rsidR="008D43C6" w:rsidRPr="00E7019C" w:rsidRDefault="008D43C6" w:rsidP="00A0525F">
                          <w:pPr>
                            <w:pStyle w:val="3L100"/>
                          </w:pPr>
                          <w:r w:rsidRPr="00E7019C">
                            <w:t>№ докум.</w:t>
                          </w:r>
                        </w:p>
                      </w:tc>
                      <w:tc>
                        <w:tcPr>
                          <w:tcW w:w="850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14:paraId="3DB7F46C" w14:textId="77777777" w:rsidR="008D43C6" w:rsidRPr="00E7019C" w:rsidRDefault="008D43C6" w:rsidP="00A0525F">
                          <w:pPr>
                            <w:pStyle w:val="3L100"/>
                          </w:pPr>
                          <w:r w:rsidRPr="00E7019C">
                            <w:t>Подп.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14:paraId="5528B803" w14:textId="77777777" w:rsidR="008D43C6" w:rsidRPr="00E7019C" w:rsidRDefault="008D43C6" w:rsidP="00A0525F">
                          <w:pPr>
                            <w:pStyle w:val="3L100"/>
                          </w:pPr>
                          <w:r w:rsidRPr="00E7019C">
                            <w:t>Дата</w:t>
                          </w:r>
                        </w:p>
                      </w:tc>
                    </w:tr>
                  </w:tbl>
                  <w:p w14:paraId="1EE0DBD5" w14:textId="77777777" w:rsidR="008D43C6" w:rsidRDefault="008D43C6" w:rsidP="008D43C6">
                    <w:pPr>
                      <w:ind w:firstLine="0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B10C2" w14:textId="46CE3F2A" w:rsidR="00D71213" w:rsidRDefault="00D7121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3F1D1" w14:textId="77777777" w:rsidR="00040E12" w:rsidRPr="00D61C76" w:rsidRDefault="00040E12" w:rsidP="00D61C76">
      <w:pPr>
        <w:ind w:firstLine="0"/>
      </w:pPr>
      <w:r>
        <w:t>______________</w:t>
      </w:r>
    </w:p>
  </w:footnote>
  <w:footnote w:type="continuationSeparator" w:id="0">
    <w:p w14:paraId="0C4DD1E0" w14:textId="77777777" w:rsidR="00040E12" w:rsidRDefault="00040E12" w:rsidP="00D7121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F074E" w14:textId="0D18594D" w:rsidR="00452680" w:rsidRDefault="00452680">
    <w:pPr>
      <w:pStyle w:val="a4"/>
    </w:pPr>
    <w:r w:rsidRPr="00346A96">
      <w:rPr>
        <w:rFonts w:ascii="Times New Roman" w:hAnsi="Times New Roman" w:cs="Times New Roman"/>
        <w:noProof/>
      </w:rPr>
      <mc:AlternateContent>
        <mc:Choice Requires="wps">
          <w:drawing>
            <wp:anchor distT="45720" distB="45720" distL="114300" distR="114300" simplePos="0" relativeHeight="251657214" behindDoc="1" locked="0" layoutInCell="1" allowOverlap="1" wp14:anchorId="38251F8D" wp14:editId="33714719">
              <wp:simplePos x="0" y="0"/>
              <wp:positionH relativeFrom="margin">
                <wp:posOffset>-622104</wp:posOffset>
              </wp:positionH>
              <wp:positionV relativeFrom="page">
                <wp:posOffset>5715</wp:posOffset>
              </wp:positionV>
              <wp:extent cx="7447915" cy="10673715"/>
              <wp:effectExtent l="0" t="0" r="0" b="13335"/>
              <wp:wrapNone/>
              <wp:docPr id="1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47915" cy="10673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a8"/>
                            <w:tblW w:w="11168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83"/>
                            <w:gridCol w:w="397"/>
                            <w:gridCol w:w="3148"/>
                            <w:gridCol w:w="4536"/>
                            <w:gridCol w:w="2804"/>
                          </w:tblGrid>
                          <w:tr w:rsidR="00452680" w:rsidRPr="00353957" w14:paraId="1EE08370" w14:textId="77777777" w:rsidTr="00A0525F">
                            <w:trPr>
                              <w:cantSplit/>
                              <w:trHeight w:val="3402"/>
                            </w:trPr>
                            <w:tc>
                              <w:tcPr>
                                <w:tcW w:w="283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extDirection w:val="btLr"/>
                                <w:vAlign w:val="center"/>
                              </w:tcPr>
                              <w:p w14:paraId="6D9D2151" w14:textId="3007BCCC" w:rsidR="00452680" w:rsidRPr="00353957" w:rsidRDefault="00452680" w:rsidP="00604FC8">
                                <w:pPr>
                                  <w:pStyle w:val="3L100"/>
                                </w:pPr>
                              </w:p>
                            </w:tc>
                            <w:tc>
                              <w:tcPr>
                                <w:tcW w:w="397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extDirection w:val="btLr"/>
                                <w:vAlign w:val="center"/>
                              </w:tcPr>
                              <w:p w14:paraId="40140C79" w14:textId="74FD2F2D" w:rsidR="00452680" w:rsidRPr="00452680" w:rsidRDefault="00452680" w:rsidP="00452680">
                                <w:pPr>
                                  <w:pStyle w:val="3L100"/>
                                </w:pPr>
                              </w:p>
                            </w:tc>
                            <w:tc>
                              <w:tcPr>
                                <w:tcW w:w="10488" w:type="dxa"/>
                                <w:gridSpan w:val="3"/>
                                <w:vMerge w:val="restart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5C2F5519" w14:textId="77777777" w:rsidR="00452680" w:rsidRPr="00A20672" w:rsidRDefault="00452680" w:rsidP="00604FC8">
                                <w:pPr>
                                  <w:pStyle w:val="3L100"/>
                                </w:pPr>
                              </w:p>
                            </w:tc>
                          </w:tr>
                          <w:tr w:rsidR="00452680" w:rsidRPr="00353957" w14:paraId="43F0A43B" w14:textId="77777777" w:rsidTr="00A0525F">
                            <w:trPr>
                              <w:cantSplit/>
                              <w:trHeight w:val="3402"/>
                            </w:trPr>
                            <w:tc>
                              <w:tcPr>
                                <w:tcW w:w="283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extDirection w:val="btLr"/>
                                <w:vAlign w:val="center"/>
                              </w:tcPr>
                              <w:p w14:paraId="261F33FC" w14:textId="33E2A3DE" w:rsidR="00452680" w:rsidRPr="00353957" w:rsidRDefault="00452680" w:rsidP="00604FC8">
                                <w:pPr>
                                  <w:pStyle w:val="3L100"/>
                                </w:pPr>
                              </w:p>
                            </w:tc>
                            <w:tc>
                              <w:tcPr>
                                <w:tcW w:w="397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extDirection w:val="btLr"/>
                                <w:vAlign w:val="center"/>
                              </w:tcPr>
                              <w:p w14:paraId="161A0B4A" w14:textId="77777777" w:rsidR="00452680" w:rsidRPr="00353957" w:rsidRDefault="00452680" w:rsidP="00604FC8">
                                <w:pPr>
                                  <w:pStyle w:val="3L100"/>
                                </w:pPr>
                              </w:p>
                            </w:tc>
                            <w:tc>
                              <w:tcPr>
                                <w:tcW w:w="10488" w:type="dxa"/>
                                <w:gridSpan w:val="3"/>
                                <w:vMerge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002FC6F7" w14:textId="77777777" w:rsidR="00452680" w:rsidRPr="00353957" w:rsidRDefault="00452680" w:rsidP="00604FC8">
                                <w:pPr>
                                  <w:pStyle w:val="3L100"/>
                                </w:pPr>
                              </w:p>
                            </w:tc>
                          </w:tr>
                          <w:tr w:rsidR="00452680" w:rsidRPr="00353957" w14:paraId="0208142D" w14:textId="77777777" w:rsidTr="00A0525F">
                            <w:trPr>
                              <w:cantSplit/>
                              <w:trHeight w:val="964"/>
                            </w:trPr>
                            <w:tc>
                              <w:tcPr>
                                <w:tcW w:w="283" w:type="dxa"/>
                                <w:tcBorders>
                                  <w:top w:val="nil"/>
                                  <w:left w:val="nil"/>
                                  <w:bottom w:val="single" w:sz="12" w:space="0" w:color="auto"/>
                                  <w:right w:val="nil"/>
                                </w:tcBorders>
                                <w:textDirection w:val="btLr"/>
                                <w:vAlign w:val="center"/>
                              </w:tcPr>
                              <w:p w14:paraId="01D9559D" w14:textId="77777777" w:rsidR="00452680" w:rsidRPr="00353957" w:rsidRDefault="00452680" w:rsidP="00604FC8">
                                <w:pPr>
                                  <w:pStyle w:val="3L100"/>
                                </w:pPr>
                              </w:p>
                            </w:tc>
                            <w:tc>
                              <w:tcPr>
                                <w:tcW w:w="397" w:type="dxa"/>
                                <w:tcBorders>
                                  <w:top w:val="nil"/>
                                  <w:left w:val="nil"/>
                                  <w:bottom w:val="single" w:sz="12" w:space="0" w:color="auto"/>
                                  <w:right w:val="nil"/>
                                </w:tcBorders>
                                <w:textDirection w:val="btLr"/>
                                <w:vAlign w:val="center"/>
                              </w:tcPr>
                              <w:p w14:paraId="09B6124C" w14:textId="77777777" w:rsidR="00452680" w:rsidRPr="00353957" w:rsidRDefault="00452680" w:rsidP="00604FC8">
                                <w:pPr>
                                  <w:pStyle w:val="3L100"/>
                                </w:pPr>
                              </w:p>
                            </w:tc>
                            <w:tc>
                              <w:tcPr>
                                <w:tcW w:w="10488" w:type="dxa"/>
                                <w:gridSpan w:val="3"/>
                                <w:vMerge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28E8B22C" w14:textId="77777777" w:rsidR="00452680" w:rsidRPr="00353957" w:rsidRDefault="00452680" w:rsidP="00604FC8">
                                <w:pPr>
                                  <w:pStyle w:val="3L100"/>
                                </w:pPr>
                              </w:p>
                            </w:tc>
                          </w:tr>
                          <w:tr w:rsidR="00452680" w:rsidRPr="00353957" w14:paraId="06F6A6C1" w14:textId="77777777" w:rsidTr="00A0525F">
                            <w:trPr>
                              <w:cantSplit/>
                              <w:trHeight w:val="1984"/>
                            </w:trPr>
                            <w:tc>
                              <w:tcPr>
                                <w:tcW w:w="283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0AFAB08B" w14:textId="77777777" w:rsidR="00452680" w:rsidRPr="00353957" w:rsidRDefault="00452680" w:rsidP="00604FC8">
                                <w:pPr>
                                  <w:pStyle w:val="3L100"/>
                                </w:pPr>
                                <w:r w:rsidRPr="00353957">
                                  <w:t>Подп. и дата</w:t>
                                </w:r>
                              </w:p>
                            </w:tc>
                            <w:tc>
                              <w:tcPr>
                                <w:tcW w:w="39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4E538A72" w14:textId="77777777" w:rsidR="00452680" w:rsidRPr="00353957" w:rsidRDefault="00452680" w:rsidP="00604FC8">
                                <w:pPr>
                                  <w:pStyle w:val="3L100"/>
                                </w:pPr>
                              </w:p>
                            </w:tc>
                            <w:tc>
                              <w:tcPr>
                                <w:tcW w:w="10488" w:type="dxa"/>
                                <w:gridSpan w:val="3"/>
                                <w:vMerge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75F3043E" w14:textId="77777777" w:rsidR="00452680" w:rsidRPr="00353957" w:rsidRDefault="00452680" w:rsidP="00604FC8">
                                <w:pPr>
                                  <w:pStyle w:val="3L100"/>
                                </w:pPr>
                              </w:p>
                            </w:tc>
                          </w:tr>
                          <w:tr w:rsidR="00452680" w:rsidRPr="00353957" w14:paraId="7501F4AC" w14:textId="77777777" w:rsidTr="00A0525F">
                            <w:trPr>
                              <w:cantSplit/>
                              <w:trHeight w:val="1417"/>
                            </w:trPr>
                            <w:tc>
                              <w:tcPr>
                                <w:tcW w:w="283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3F67E0B4" w14:textId="77777777" w:rsidR="00452680" w:rsidRPr="00353957" w:rsidRDefault="00452680" w:rsidP="00604FC8">
                                <w:pPr>
                                  <w:pStyle w:val="3L100"/>
                                </w:pPr>
                                <w:r w:rsidRPr="00353957">
                                  <w:t xml:space="preserve">Инв. № </w:t>
                                </w:r>
                                <w:proofErr w:type="spellStart"/>
                                <w:r w:rsidRPr="00353957">
                                  <w:t>дубл</w:t>
                                </w:r>
                                <w:proofErr w:type="spellEnd"/>
                                <w:r w:rsidRPr="00353957">
                                  <w:t>.</w:t>
                                </w:r>
                              </w:p>
                            </w:tc>
                            <w:tc>
                              <w:tcPr>
                                <w:tcW w:w="39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0F2421C6" w14:textId="77777777" w:rsidR="00452680" w:rsidRPr="00353957" w:rsidRDefault="00452680" w:rsidP="00604FC8">
                                <w:pPr>
                                  <w:pStyle w:val="3L100"/>
                                </w:pPr>
                              </w:p>
                            </w:tc>
                            <w:tc>
                              <w:tcPr>
                                <w:tcW w:w="10488" w:type="dxa"/>
                                <w:gridSpan w:val="3"/>
                                <w:vMerge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78306E3C" w14:textId="77777777" w:rsidR="00452680" w:rsidRPr="00353957" w:rsidRDefault="00452680" w:rsidP="00604FC8">
                                <w:pPr>
                                  <w:pStyle w:val="3L100"/>
                                </w:pPr>
                              </w:p>
                            </w:tc>
                          </w:tr>
                          <w:tr w:rsidR="00452680" w:rsidRPr="00353957" w14:paraId="1A067EE9" w14:textId="77777777" w:rsidTr="00A0525F">
                            <w:trPr>
                              <w:cantSplit/>
                              <w:trHeight w:val="1417"/>
                            </w:trPr>
                            <w:tc>
                              <w:tcPr>
                                <w:tcW w:w="283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67145481" w14:textId="77777777" w:rsidR="00452680" w:rsidRPr="00353957" w:rsidRDefault="00452680" w:rsidP="00604FC8">
                                <w:pPr>
                                  <w:pStyle w:val="3L100"/>
                                </w:pPr>
                                <w:proofErr w:type="spellStart"/>
                                <w:r w:rsidRPr="00353957">
                                  <w:t>Взам</w:t>
                                </w:r>
                                <w:proofErr w:type="spellEnd"/>
                                <w:r w:rsidRPr="00353957">
                                  <w:t>. инв. №</w:t>
                                </w:r>
                              </w:p>
                            </w:tc>
                            <w:tc>
                              <w:tcPr>
                                <w:tcW w:w="39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11FAD9F8" w14:textId="77777777" w:rsidR="00452680" w:rsidRPr="00353957" w:rsidRDefault="00452680" w:rsidP="00604FC8">
                                <w:pPr>
                                  <w:pStyle w:val="3L100"/>
                                </w:pPr>
                              </w:p>
                            </w:tc>
                            <w:tc>
                              <w:tcPr>
                                <w:tcW w:w="10488" w:type="dxa"/>
                                <w:gridSpan w:val="3"/>
                                <w:vMerge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5F88B14B" w14:textId="77777777" w:rsidR="00452680" w:rsidRPr="00353957" w:rsidRDefault="00452680" w:rsidP="00604FC8">
                                <w:pPr>
                                  <w:pStyle w:val="3L100"/>
                                </w:pPr>
                              </w:p>
                            </w:tc>
                          </w:tr>
                          <w:tr w:rsidR="00452680" w:rsidRPr="00353957" w14:paraId="547E0CC2" w14:textId="77777777" w:rsidTr="00A0525F">
                            <w:trPr>
                              <w:cantSplit/>
                              <w:trHeight w:val="1984"/>
                            </w:trPr>
                            <w:tc>
                              <w:tcPr>
                                <w:tcW w:w="283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063F835F" w14:textId="77777777" w:rsidR="00452680" w:rsidRPr="00353957" w:rsidRDefault="00452680" w:rsidP="00604FC8">
                                <w:pPr>
                                  <w:pStyle w:val="3L100"/>
                                </w:pPr>
                                <w:r w:rsidRPr="00353957">
                                  <w:t>Подп. и дата</w:t>
                                </w:r>
                              </w:p>
                            </w:tc>
                            <w:tc>
                              <w:tcPr>
                                <w:tcW w:w="39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4D9F7501" w14:textId="77777777" w:rsidR="00452680" w:rsidRPr="00353957" w:rsidRDefault="00452680" w:rsidP="00604FC8">
                                <w:pPr>
                                  <w:pStyle w:val="3L100"/>
                                </w:pPr>
                              </w:p>
                            </w:tc>
                            <w:tc>
                              <w:tcPr>
                                <w:tcW w:w="10488" w:type="dxa"/>
                                <w:gridSpan w:val="3"/>
                                <w:vMerge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7958889E" w14:textId="77777777" w:rsidR="00452680" w:rsidRPr="00353957" w:rsidRDefault="00452680" w:rsidP="00604FC8">
                                <w:pPr>
                                  <w:pStyle w:val="3L100"/>
                                </w:pPr>
                              </w:p>
                            </w:tc>
                          </w:tr>
                          <w:tr w:rsidR="00452680" w:rsidRPr="00353957" w14:paraId="3B5E0917" w14:textId="77777777" w:rsidTr="00A0525F">
                            <w:trPr>
                              <w:cantSplit/>
                              <w:trHeight w:val="1417"/>
                            </w:trPr>
                            <w:tc>
                              <w:tcPr>
                                <w:tcW w:w="283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02BC55F5" w14:textId="77777777" w:rsidR="00452680" w:rsidRPr="00353957" w:rsidRDefault="00452680" w:rsidP="00604FC8">
                                <w:pPr>
                                  <w:pStyle w:val="3L100"/>
                                </w:pPr>
                                <w:r w:rsidRPr="00353957">
                                  <w:t>Инв. № подл.</w:t>
                                </w:r>
                              </w:p>
                            </w:tc>
                            <w:tc>
                              <w:tcPr>
                                <w:tcW w:w="39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0E3A4590" w14:textId="77777777" w:rsidR="00452680" w:rsidRPr="00353957" w:rsidRDefault="00452680" w:rsidP="00604FC8">
                                <w:pPr>
                                  <w:pStyle w:val="3L100"/>
                                </w:pPr>
                              </w:p>
                            </w:tc>
                            <w:tc>
                              <w:tcPr>
                                <w:tcW w:w="10488" w:type="dxa"/>
                                <w:gridSpan w:val="3"/>
                                <w:vMerge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6C8B6992" w14:textId="77777777" w:rsidR="00452680" w:rsidRPr="00353957" w:rsidRDefault="00452680" w:rsidP="00604FC8">
                                <w:pPr>
                                  <w:pStyle w:val="3L100"/>
                                </w:pPr>
                              </w:p>
                            </w:tc>
                          </w:tr>
                          <w:tr w:rsidR="00452680" w:rsidRPr="00353957" w14:paraId="10CA8CD2" w14:textId="77777777" w:rsidTr="00A0525F">
                            <w:trPr>
                              <w:cantSplit/>
                              <w:trHeight w:val="283"/>
                            </w:trPr>
                            <w:tc>
                              <w:tcPr>
                                <w:tcW w:w="283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textDirection w:val="btLr"/>
                                <w:vAlign w:val="center"/>
                              </w:tcPr>
                              <w:p w14:paraId="218F855C" w14:textId="77777777" w:rsidR="00452680" w:rsidRPr="00353957" w:rsidRDefault="00452680" w:rsidP="00604FC8">
                                <w:pPr>
                                  <w:pStyle w:val="3L100"/>
                                </w:pPr>
                              </w:p>
                            </w:tc>
                            <w:tc>
                              <w:tcPr>
                                <w:tcW w:w="397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textDirection w:val="btLr"/>
                                <w:vAlign w:val="center"/>
                              </w:tcPr>
                              <w:p w14:paraId="19FBD146" w14:textId="77777777" w:rsidR="00452680" w:rsidRPr="00353957" w:rsidRDefault="00452680" w:rsidP="00604FC8">
                                <w:pPr>
                                  <w:pStyle w:val="3L100"/>
                                </w:pPr>
                              </w:p>
                            </w:tc>
                            <w:tc>
                              <w:tcPr>
                                <w:tcW w:w="3148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6C981C68" w14:textId="77777777" w:rsidR="00452680" w:rsidRPr="00353957" w:rsidRDefault="00452680" w:rsidP="00604FC8">
                                <w:pPr>
                                  <w:pStyle w:val="3L100"/>
                                </w:pPr>
                              </w:p>
                            </w:tc>
                            <w:tc>
                              <w:tcPr>
                                <w:tcW w:w="4536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2286A18B" w14:textId="2F9EAA6F" w:rsidR="00452680" w:rsidRPr="00353957" w:rsidRDefault="00452680" w:rsidP="00604FC8">
                                <w:pPr>
                                  <w:pStyle w:val="3L100"/>
                                </w:pPr>
                              </w:p>
                            </w:tc>
                            <w:tc>
                              <w:tcPr>
                                <w:tcW w:w="2804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21F00A5E" w14:textId="2E4F3485" w:rsidR="00452680" w:rsidRPr="00353957" w:rsidRDefault="00452680" w:rsidP="00604FC8">
                                <w:pPr>
                                  <w:pStyle w:val="3L100"/>
                                </w:pPr>
                              </w:p>
                            </w:tc>
                          </w:tr>
                        </w:tbl>
                        <w:p w14:paraId="45891181" w14:textId="77777777" w:rsidR="00452680" w:rsidRPr="00353957" w:rsidRDefault="00452680" w:rsidP="00452680">
                          <w:pPr>
                            <w:pStyle w:val="3L100"/>
                          </w:pPr>
                        </w:p>
                      </w:txbxContent>
                    </wps:txbx>
                    <wps:bodyPr rot="0" vert="horz" wrap="square" lIns="180000" tIns="180000" rIns="18000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51F8D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left:0;text-align:left;margin-left:-49pt;margin-top:.45pt;width:586.45pt;height:840.45pt;z-index:-25165926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" filled="f" stroked="f">
              <v:textbox inset="5mm,5mm,5mm,0">
                <w:txbxContent>
                  <w:tbl>
                    <w:tblPr>
                      <w:tblStyle w:val="a8"/>
                      <w:tblW w:w="11168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83"/>
                      <w:gridCol w:w="397"/>
                      <w:gridCol w:w="3148"/>
                      <w:gridCol w:w="4536"/>
                      <w:gridCol w:w="2804"/>
                    </w:tblGrid>
                    <w:tr w:rsidR="00452680" w:rsidRPr="00353957" w14:paraId="1EE08370" w14:textId="77777777" w:rsidTr="00A0525F">
                      <w:trPr>
                        <w:cantSplit/>
                        <w:trHeight w:val="3402"/>
                      </w:trPr>
                      <w:tc>
                        <w:tcPr>
                          <w:tcW w:w="283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textDirection w:val="btLr"/>
                          <w:vAlign w:val="center"/>
                        </w:tcPr>
                        <w:p w14:paraId="6D9D2151" w14:textId="3007BCCC" w:rsidR="00452680" w:rsidRPr="00353957" w:rsidRDefault="00452680" w:rsidP="00604FC8">
                          <w:pPr>
                            <w:pStyle w:val="3L100"/>
                          </w:pPr>
                        </w:p>
                      </w:tc>
                      <w:tc>
                        <w:tcPr>
                          <w:tcW w:w="397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textDirection w:val="btLr"/>
                          <w:vAlign w:val="center"/>
                        </w:tcPr>
                        <w:p w14:paraId="40140C79" w14:textId="74FD2F2D" w:rsidR="00452680" w:rsidRPr="00452680" w:rsidRDefault="00452680" w:rsidP="00452680">
                          <w:pPr>
                            <w:pStyle w:val="3L100"/>
                          </w:pPr>
                        </w:p>
                      </w:tc>
                      <w:tc>
                        <w:tcPr>
                          <w:tcW w:w="10488" w:type="dxa"/>
                          <w:gridSpan w:val="3"/>
                          <w:vMerge w:val="restart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14:paraId="5C2F5519" w14:textId="77777777" w:rsidR="00452680" w:rsidRPr="00A20672" w:rsidRDefault="00452680" w:rsidP="00604FC8">
                          <w:pPr>
                            <w:pStyle w:val="3L100"/>
                          </w:pPr>
                        </w:p>
                      </w:tc>
                    </w:tr>
                    <w:tr w:rsidR="00452680" w:rsidRPr="00353957" w14:paraId="43F0A43B" w14:textId="77777777" w:rsidTr="00A0525F">
                      <w:trPr>
                        <w:cantSplit/>
                        <w:trHeight w:val="3402"/>
                      </w:trPr>
                      <w:tc>
                        <w:tcPr>
                          <w:tcW w:w="283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textDirection w:val="btLr"/>
                          <w:vAlign w:val="center"/>
                        </w:tcPr>
                        <w:p w14:paraId="261F33FC" w14:textId="33E2A3DE" w:rsidR="00452680" w:rsidRPr="00353957" w:rsidRDefault="00452680" w:rsidP="00604FC8">
                          <w:pPr>
                            <w:pStyle w:val="3L100"/>
                          </w:pPr>
                        </w:p>
                      </w:tc>
                      <w:tc>
                        <w:tcPr>
                          <w:tcW w:w="397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textDirection w:val="btLr"/>
                          <w:vAlign w:val="center"/>
                        </w:tcPr>
                        <w:p w14:paraId="161A0B4A" w14:textId="77777777" w:rsidR="00452680" w:rsidRPr="00353957" w:rsidRDefault="00452680" w:rsidP="00604FC8">
                          <w:pPr>
                            <w:pStyle w:val="3L100"/>
                          </w:pPr>
                        </w:p>
                      </w:tc>
                      <w:tc>
                        <w:tcPr>
                          <w:tcW w:w="10488" w:type="dxa"/>
                          <w:gridSpan w:val="3"/>
                          <w:vMerge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14:paraId="002FC6F7" w14:textId="77777777" w:rsidR="00452680" w:rsidRPr="00353957" w:rsidRDefault="00452680" w:rsidP="00604FC8">
                          <w:pPr>
                            <w:pStyle w:val="3L100"/>
                          </w:pPr>
                        </w:p>
                      </w:tc>
                    </w:tr>
                    <w:tr w:rsidR="00452680" w:rsidRPr="00353957" w14:paraId="0208142D" w14:textId="77777777" w:rsidTr="00A0525F">
                      <w:trPr>
                        <w:cantSplit/>
                        <w:trHeight w:val="964"/>
                      </w:trPr>
                      <w:tc>
                        <w:tcPr>
                          <w:tcW w:w="283" w:type="dxa"/>
                          <w:tcBorders>
                            <w:top w:val="nil"/>
                            <w:left w:val="nil"/>
                            <w:bottom w:val="single" w:sz="12" w:space="0" w:color="auto"/>
                            <w:right w:val="nil"/>
                          </w:tcBorders>
                          <w:textDirection w:val="btLr"/>
                          <w:vAlign w:val="center"/>
                        </w:tcPr>
                        <w:p w14:paraId="01D9559D" w14:textId="77777777" w:rsidR="00452680" w:rsidRPr="00353957" w:rsidRDefault="00452680" w:rsidP="00604FC8">
                          <w:pPr>
                            <w:pStyle w:val="3L100"/>
                          </w:pPr>
                        </w:p>
                      </w:tc>
                      <w:tc>
                        <w:tcPr>
                          <w:tcW w:w="397" w:type="dxa"/>
                          <w:tcBorders>
                            <w:top w:val="nil"/>
                            <w:left w:val="nil"/>
                            <w:bottom w:val="single" w:sz="12" w:space="0" w:color="auto"/>
                            <w:right w:val="nil"/>
                          </w:tcBorders>
                          <w:textDirection w:val="btLr"/>
                          <w:vAlign w:val="center"/>
                        </w:tcPr>
                        <w:p w14:paraId="09B6124C" w14:textId="77777777" w:rsidR="00452680" w:rsidRPr="00353957" w:rsidRDefault="00452680" w:rsidP="00604FC8">
                          <w:pPr>
                            <w:pStyle w:val="3L100"/>
                          </w:pPr>
                        </w:p>
                      </w:tc>
                      <w:tc>
                        <w:tcPr>
                          <w:tcW w:w="10488" w:type="dxa"/>
                          <w:gridSpan w:val="3"/>
                          <w:vMerge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14:paraId="28E8B22C" w14:textId="77777777" w:rsidR="00452680" w:rsidRPr="00353957" w:rsidRDefault="00452680" w:rsidP="00604FC8">
                          <w:pPr>
                            <w:pStyle w:val="3L100"/>
                          </w:pPr>
                        </w:p>
                      </w:tc>
                    </w:tr>
                    <w:tr w:rsidR="00452680" w:rsidRPr="00353957" w14:paraId="06F6A6C1" w14:textId="77777777" w:rsidTr="00A0525F">
                      <w:trPr>
                        <w:cantSplit/>
                        <w:trHeight w:val="1984"/>
                      </w:trPr>
                      <w:tc>
                        <w:tcPr>
                          <w:tcW w:w="283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0AFAB08B" w14:textId="77777777" w:rsidR="00452680" w:rsidRPr="00353957" w:rsidRDefault="00452680" w:rsidP="00604FC8">
                          <w:pPr>
                            <w:pStyle w:val="3L100"/>
                          </w:pPr>
                          <w:r w:rsidRPr="00353957">
                            <w:t>Подп. и дата</w:t>
                          </w: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4E538A72" w14:textId="77777777" w:rsidR="00452680" w:rsidRPr="00353957" w:rsidRDefault="00452680" w:rsidP="00604FC8">
                          <w:pPr>
                            <w:pStyle w:val="3L100"/>
                          </w:pPr>
                        </w:p>
                      </w:tc>
                      <w:tc>
                        <w:tcPr>
                          <w:tcW w:w="10488" w:type="dxa"/>
                          <w:gridSpan w:val="3"/>
                          <w:vMerge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nil"/>
                          </w:tcBorders>
                          <w:vAlign w:val="center"/>
                        </w:tcPr>
                        <w:p w14:paraId="75F3043E" w14:textId="77777777" w:rsidR="00452680" w:rsidRPr="00353957" w:rsidRDefault="00452680" w:rsidP="00604FC8">
                          <w:pPr>
                            <w:pStyle w:val="3L100"/>
                          </w:pPr>
                        </w:p>
                      </w:tc>
                    </w:tr>
                    <w:tr w:rsidR="00452680" w:rsidRPr="00353957" w14:paraId="7501F4AC" w14:textId="77777777" w:rsidTr="00A0525F">
                      <w:trPr>
                        <w:cantSplit/>
                        <w:trHeight w:val="1417"/>
                      </w:trPr>
                      <w:tc>
                        <w:tcPr>
                          <w:tcW w:w="283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3F67E0B4" w14:textId="77777777" w:rsidR="00452680" w:rsidRPr="00353957" w:rsidRDefault="00452680" w:rsidP="00604FC8">
                          <w:pPr>
                            <w:pStyle w:val="3L100"/>
                          </w:pPr>
                          <w:r w:rsidRPr="00353957">
                            <w:t xml:space="preserve">Инв. № </w:t>
                          </w:r>
                          <w:proofErr w:type="spellStart"/>
                          <w:r w:rsidRPr="00353957">
                            <w:t>дубл</w:t>
                          </w:r>
                          <w:proofErr w:type="spellEnd"/>
                          <w:r w:rsidRPr="00353957">
                            <w:t>.</w:t>
                          </w: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0F2421C6" w14:textId="77777777" w:rsidR="00452680" w:rsidRPr="00353957" w:rsidRDefault="00452680" w:rsidP="00604FC8">
                          <w:pPr>
                            <w:pStyle w:val="3L100"/>
                          </w:pPr>
                        </w:p>
                      </w:tc>
                      <w:tc>
                        <w:tcPr>
                          <w:tcW w:w="10488" w:type="dxa"/>
                          <w:gridSpan w:val="3"/>
                          <w:vMerge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nil"/>
                          </w:tcBorders>
                          <w:vAlign w:val="center"/>
                        </w:tcPr>
                        <w:p w14:paraId="78306E3C" w14:textId="77777777" w:rsidR="00452680" w:rsidRPr="00353957" w:rsidRDefault="00452680" w:rsidP="00604FC8">
                          <w:pPr>
                            <w:pStyle w:val="3L100"/>
                          </w:pPr>
                        </w:p>
                      </w:tc>
                    </w:tr>
                    <w:tr w:rsidR="00452680" w:rsidRPr="00353957" w14:paraId="1A067EE9" w14:textId="77777777" w:rsidTr="00A0525F">
                      <w:trPr>
                        <w:cantSplit/>
                        <w:trHeight w:val="1417"/>
                      </w:trPr>
                      <w:tc>
                        <w:tcPr>
                          <w:tcW w:w="283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67145481" w14:textId="77777777" w:rsidR="00452680" w:rsidRPr="00353957" w:rsidRDefault="00452680" w:rsidP="00604FC8">
                          <w:pPr>
                            <w:pStyle w:val="3L100"/>
                          </w:pPr>
                          <w:proofErr w:type="spellStart"/>
                          <w:r w:rsidRPr="00353957">
                            <w:t>Взам</w:t>
                          </w:r>
                          <w:proofErr w:type="spellEnd"/>
                          <w:r w:rsidRPr="00353957">
                            <w:t>. инв. №</w:t>
                          </w: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11FAD9F8" w14:textId="77777777" w:rsidR="00452680" w:rsidRPr="00353957" w:rsidRDefault="00452680" w:rsidP="00604FC8">
                          <w:pPr>
                            <w:pStyle w:val="3L100"/>
                          </w:pPr>
                        </w:p>
                      </w:tc>
                      <w:tc>
                        <w:tcPr>
                          <w:tcW w:w="10488" w:type="dxa"/>
                          <w:gridSpan w:val="3"/>
                          <w:vMerge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nil"/>
                          </w:tcBorders>
                          <w:vAlign w:val="center"/>
                        </w:tcPr>
                        <w:p w14:paraId="5F88B14B" w14:textId="77777777" w:rsidR="00452680" w:rsidRPr="00353957" w:rsidRDefault="00452680" w:rsidP="00604FC8">
                          <w:pPr>
                            <w:pStyle w:val="3L100"/>
                          </w:pPr>
                        </w:p>
                      </w:tc>
                    </w:tr>
                    <w:tr w:rsidR="00452680" w:rsidRPr="00353957" w14:paraId="547E0CC2" w14:textId="77777777" w:rsidTr="00A0525F">
                      <w:trPr>
                        <w:cantSplit/>
                        <w:trHeight w:val="1984"/>
                      </w:trPr>
                      <w:tc>
                        <w:tcPr>
                          <w:tcW w:w="283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063F835F" w14:textId="77777777" w:rsidR="00452680" w:rsidRPr="00353957" w:rsidRDefault="00452680" w:rsidP="00604FC8">
                          <w:pPr>
                            <w:pStyle w:val="3L100"/>
                          </w:pPr>
                          <w:r w:rsidRPr="00353957">
                            <w:t>Подп. и дата</w:t>
                          </w: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4D9F7501" w14:textId="77777777" w:rsidR="00452680" w:rsidRPr="00353957" w:rsidRDefault="00452680" w:rsidP="00604FC8">
                          <w:pPr>
                            <w:pStyle w:val="3L100"/>
                          </w:pPr>
                        </w:p>
                      </w:tc>
                      <w:tc>
                        <w:tcPr>
                          <w:tcW w:w="10488" w:type="dxa"/>
                          <w:gridSpan w:val="3"/>
                          <w:vMerge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nil"/>
                          </w:tcBorders>
                          <w:vAlign w:val="center"/>
                        </w:tcPr>
                        <w:p w14:paraId="7958889E" w14:textId="77777777" w:rsidR="00452680" w:rsidRPr="00353957" w:rsidRDefault="00452680" w:rsidP="00604FC8">
                          <w:pPr>
                            <w:pStyle w:val="3L100"/>
                          </w:pPr>
                        </w:p>
                      </w:tc>
                    </w:tr>
                    <w:tr w:rsidR="00452680" w:rsidRPr="00353957" w14:paraId="3B5E0917" w14:textId="77777777" w:rsidTr="00A0525F">
                      <w:trPr>
                        <w:cantSplit/>
                        <w:trHeight w:val="1417"/>
                      </w:trPr>
                      <w:tc>
                        <w:tcPr>
                          <w:tcW w:w="283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02BC55F5" w14:textId="77777777" w:rsidR="00452680" w:rsidRPr="00353957" w:rsidRDefault="00452680" w:rsidP="00604FC8">
                          <w:pPr>
                            <w:pStyle w:val="3L100"/>
                          </w:pPr>
                          <w:r w:rsidRPr="00353957">
                            <w:t>Инв. № подл.</w:t>
                          </w: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0E3A4590" w14:textId="77777777" w:rsidR="00452680" w:rsidRPr="00353957" w:rsidRDefault="00452680" w:rsidP="00604FC8">
                          <w:pPr>
                            <w:pStyle w:val="3L100"/>
                          </w:pPr>
                        </w:p>
                      </w:tc>
                      <w:tc>
                        <w:tcPr>
                          <w:tcW w:w="10488" w:type="dxa"/>
                          <w:gridSpan w:val="3"/>
                          <w:vMerge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nil"/>
                          </w:tcBorders>
                          <w:vAlign w:val="center"/>
                        </w:tcPr>
                        <w:p w14:paraId="6C8B6992" w14:textId="77777777" w:rsidR="00452680" w:rsidRPr="00353957" w:rsidRDefault="00452680" w:rsidP="00604FC8">
                          <w:pPr>
                            <w:pStyle w:val="3L100"/>
                          </w:pPr>
                        </w:p>
                      </w:tc>
                    </w:tr>
                    <w:tr w:rsidR="00452680" w:rsidRPr="00353957" w14:paraId="10CA8CD2" w14:textId="77777777" w:rsidTr="00A0525F">
                      <w:trPr>
                        <w:cantSplit/>
                        <w:trHeight w:val="283"/>
                      </w:trPr>
                      <w:tc>
                        <w:tcPr>
                          <w:tcW w:w="283" w:type="dxa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  <w:textDirection w:val="btLr"/>
                          <w:vAlign w:val="center"/>
                        </w:tcPr>
                        <w:p w14:paraId="218F855C" w14:textId="77777777" w:rsidR="00452680" w:rsidRPr="00353957" w:rsidRDefault="00452680" w:rsidP="00604FC8">
                          <w:pPr>
                            <w:pStyle w:val="3L100"/>
                          </w:pP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  <w:textDirection w:val="btLr"/>
                          <w:vAlign w:val="center"/>
                        </w:tcPr>
                        <w:p w14:paraId="19FBD146" w14:textId="77777777" w:rsidR="00452680" w:rsidRPr="00353957" w:rsidRDefault="00452680" w:rsidP="00604FC8">
                          <w:pPr>
                            <w:pStyle w:val="3L100"/>
                          </w:pPr>
                        </w:p>
                      </w:tc>
                      <w:tc>
                        <w:tcPr>
                          <w:tcW w:w="3148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14:paraId="6C981C68" w14:textId="77777777" w:rsidR="00452680" w:rsidRPr="00353957" w:rsidRDefault="00452680" w:rsidP="00604FC8">
                          <w:pPr>
                            <w:pStyle w:val="3L100"/>
                          </w:pPr>
                        </w:p>
                      </w:tc>
                      <w:tc>
                        <w:tcPr>
                          <w:tcW w:w="4536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14:paraId="2286A18B" w14:textId="2F9EAA6F" w:rsidR="00452680" w:rsidRPr="00353957" w:rsidRDefault="00452680" w:rsidP="00604FC8">
                          <w:pPr>
                            <w:pStyle w:val="3L100"/>
                          </w:pPr>
                        </w:p>
                      </w:tc>
                      <w:tc>
                        <w:tcPr>
                          <w:tcW w:w="2804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14:paraId="21F00A5E" w14:textId="2E4F3485" w:rsidR="00452680" w:rsidRPr="00353957" w:rsidRDefault="00452680" w:rsidP="00604FC8">
                          <w:pPr>
                            <w:pStyle w:val="3L100"/>
                          </w:pPr>
                        </w:p>
                      </w:tc>
                    </w:tr>
                  </w:tbl>
                  <w:p w14:paraId="45891181" w14:textId="77777777" w:rsidR="00452680" w:rsidRPr="00353957" w:rsidRDefault="00452680" w:rsidP="00452680">
                    <w:pPr>
                      <w:pStyle w:val="3L100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06341179"/>
      <w:docPartObj>
        <w:docPartGallery w:val="Page Numbers (Top of Page)"/>
        <w:docPartUnique/>
      </w:docPartObj>
    </w:sdtPr>
    <w:sdtEndPr/>
    <w:sdtContent>
      <w:p w14:paraId="2DAA0558" w14:textId="52EFE313" w:rsidR="00C03E80" w:rsidRPr="00C03E80" w:rsidRDefault="008D43C6" w:rsidP="008D43C6">
        <w:pPr>
          <w:pStyle w:val="3Lffffa"/>
        </w:pPr>
        <w:r w:rsidRPr="00346A96"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56189" behindDoc="1" locked="0" layoutInCell="1" allowOverlap="1" wp14:anchorId="3F3E0E93" wp14:editId="59046D30">
                  <wp:simplePos x="0" y="0"/>
                  <wp:positionH relativeFrom="page">
                    <wp:posOffset>102591</wp:posOffset>
                  </wp:positionH>
                  <wp:positionV relativeFrom="page">
                    <wp:posOffset>11430</wp:posOffset>
                  </wp:positionV>
                  <wp:extent cx="7447915" cy="10673715"/>
                  <wp:effectExtent l="0" t="0" r="0" b="13335"/>
                  <wp:wrapNone/>
                  <wp:docPr id="7" name="Надпись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47915" cy="10673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a8"/>
                                <w:tblW w:w="11168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3"/>
                                <w:gridCol w:w="397"/>
                                <w:gridCol w:w="3148"/>
                                <w:gridCol w:w="4536"/>
                                <w:gridCol w:w="2804"/>
                              </w:tblGrid>
                              <w:tr w:rsidR="008D43C6" w:rsidRPr="00353957" w14:paraId="4FD5A962" w14:textId="77777777" w:rsidTr="00A0525F">
                                <w:trPr>
                                  <w:cantSplit/>
                                  <w:trHeight w:val="3402"/>
                                </w:trPr>
                                <w:tc>
                                  <w:tcPr>
                                    <w:tcW w:w="283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14:paraId="7CC39F14" w14:textId="77777777" w:rsidR="008D43C6" w:rsidRPr="00353957" w:rsidRDefault="008D43C6" w:rsidP="00604FC8">
                                    <w:pPr>
                                      <w:pStyle w:val="3L100"/>
                                    </w:pPr>
                                  </w:p>
                                </w:tc>
                                <w:tc>
                                  <w:tcPr>
                                    <w:tcW w:w="39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14:paraId="77BAC7B6" w14:textId="77777777" w:rsidR="008D43C6" w:rsidRPr="00452680" w:rsidRDefault="008D43C6" w:rsidP="00452680">
                                    <w:pPr>
                                      <w:pStyle w:val="3L100"/>
                                    </w:pPr>
                                  </w:p>
                                </w:tc>
                                <w:tc>
                                  <w:tcPr>
                                    <w:tcW w:w="10488" w:type="dxa"/>
                                    <w:gridSpan w:val="3"/>
                                    <w:vMerge w:val="restart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14:paraId="538C7E49" w14:textId="77777777" w:rsidR="008D43C6" w:rsidRPr="00A20672" w:rsidRDefault="008D43C6" w:rsidP="00604FC8">
                                    <w:pPr>
                                      <w:pStyle w:val="3L100"/>
                                    </w:pPr>
                                  </w:p>
                                </w:tc>
                              </w:tr>
                              <w:tr w:rsidR="008D43C6" w:rsidRPr="00353957" w14:paraId="3A1D2B0D" w14:textId="77777777" w:rsidTr="00A0525F">
                                <w:trPr>
                                  <w:cantSplit/>
                                  <w:trHeight w:val="3402"/>
                                </w:trPr>
                                <w:tc>
                                  <w:tcPr>
                                    <w:tcW w:w="283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14:paraId="52CFFFE6" w14:textId="77777777" w:rsidR="008D43C6" w:rsidRPr="00353957" w:rsidRDefault="008D43C6" w:rsidP="00604FC8">
                                    <w:pPr>
                                      <w:pStyle w:val="3L100"/>
                                    </w:pPr>
                                  </w:p>
                                </w:tc>
                                <w:tc>
                                  <w:tcPr>
                                    <w:tcW w:w="39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14:paraId="1098F898" w14:textId="77777777" w:rsidR="008D43C6" w:rsidRPr="00353957" w:rsidRDefault="008D43C6" w:rsidP="00604FC8">
                                    <w:pPr>
                                      <w:pStyle w:val="3L100"/>
                                    </w:pPr>
                                  </w:p>
                                </w:tc>
                                <w:tc>
                                  <w:tcPr>
                                    <w:tcW w:w="10488" w:type="dxa"/>
                                    <w:gridSpan w:val="3"/>
                                    <w:vMerge/>
                                    <w:tcBorders>
                                      <w:top w:val="single" w:sz="12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14:paraId="5785911F" w14:textId="77777777" w:rsidR="008D43C6" w:rsidRPr="00353957" w:rsidRDefault="008D43C6" w:rsidP="00604FC8">
                                    <w:pPr>
                                      <w:pStyle w:val="3L100"/>
                                    </w:pPr>
                                  </w:p>
                                </w:tc>
                              </w:tr>
                              <w:tr w:rsidR="008D43C6" w:rsidRPr="00353957" w14:paraId="7257FEC1" w14:textId="77777777" w:rsidTr="00A0525F">
                                <w:trPr>
                                  <w:cantSplit/>
                                  <w:trHeight w:val="964"/>
                                </w:trPr>
                                <w:tc>
                                  <w:tcPr>
                                    <w:tcW w:w="283" w:type="dxa"/>
                                    <w:tcBorders>
                                      <w:top w:val="nil"/>
                                      <w:left w:val="nil"/>
                                      <w:bottom w:val="single" w:sz="12" w:space="0" w:color="auto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14:paraId="0C0974EE" w14:textId="77777777" w:rsidR="008D43C6" w:rsidRPr="00353957" w:rsidRDefault="008D43C6" w:rsidP="00604FC8">
                                    <w:pPr>
                                      <w:pStyle w:val="3L100"/>
                                    </w:pPr>
                                  </w:p>
                                </w:tc>
                                <w:tc>
                                  <w:tcPr>
                                    <w:tcW w:w="397" w:type="dxa"/>
                                    <w:tcBorders>
                                      <w:top w:val="nil"/>
                                      <w:left w:val="nil"/>
                                      <w:bottom w:val="single" w:sz="12" w:space="0" w:color="auto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14:paraId="61D794D1" w14:textId="77777777" w:rsidR="008D43C6" w:rsidRPr="00353957" w:rsidRDefault="008D43C6" w:rsidP="00604FC8">
                                    <w:pPr>
                                      <w:pStyle w:val="3L100"/>
                                    </w:pPr>
                                  </w:p>
                                </w:tc>
                                <w:tc>
                                  <w:tcPr>
                                    <w:tcW w:w="10488" w:type="dxa"/>
                                    <w:gridSpan w:val="3"/>
                                    <w:vMerge/>
                                    <w:tcBorders>
                                      <w:top w:val="single" w:sz="12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14:paraId="26750545" w14:textId="77777777" w:rsidR="008D43C6" w:rsidRPr="00353957" w:rsidRDefault="008D43C6" w:rsidP="00604FC8">
                                    <w:pPr>
                                      <w:pStyle w:val="3L100"/>
                                    </w:pPr>
                                  </w:p>
                                </w:tc>
                              </w:tr>
                              <w:tr w:rsidR="008D43C6" w:rsidRPr="00353957" w14:paraId="3D8EDFC2" w14:textId="77777777" w:rsidTr="00A0525F">
                                <w:trPr>
                                  <w:cantSplit/>
                                  <w:trHeight w:val="1984"/>
                                </w:trPr>
                                <w:tc>
                                  <w:tcPr>
                                    <w:tcW w:w="283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textDirection w:val="btLr"/>
                                    <w:vAlign w:val="center"/>
                                  </w:tcPr>
                                  <w:p w14:paraId="34D53863" w14:textId="77777777" w:rsidR="008D43C6" w:rsidRPr="00353957" w:rsidRDefault="008D43C6" w:rsidP="00604FC8">
                                    <w:pPr>
                                      <w:pStyle w:val="3L100"/>
                                    </w:pPr>
                                    <w:r w:rsidRPr="00353957">
                                      <w:t>Подп. и дата</w:t>
                                    </w:r>
                                  </w:p>
                                </w:tc>
                                <w:tc>
                                  <w:tcPr>
                                    <w:tcW w:w="39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textDirection w:val="btLr"/>
                                    <w:vAlign w:val="center"/>
                                  </w:tcPr>
                                  <w:p w14:paraId="72E0F49F" w14:textId="77777777" w:rsidR="008D43C6" w:rsidRPr="00353957" w:rsidRDefault="008D43C6" w:rsidP="00604FC8">
                                    <w:pPr>
                                      <w:pStyle w:val="3L100"/>
                                    </w:pPr>
                                  </w:p>
                                </w:tc>
                                <w:tc>
                                  <w:tcPr>
                                    <w:tcW w:w="10488" w:type="dxa"/>
                                    <w:gridSpan w:val="3"/>
                                    <w:vMerge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14:paraId="3B155C9E" w14:textId="77777777" w:rsidR="008D43C6" w:rsidRPr="00353957" w:rsidRDefault="008D43C6" w:rsidP="00604FC8">
                                    <w:pPr>
                                      <w:pStyle w:val="3L100"/>
                                    </w:pPr>
                                  </w:p>
                                </w:tc>
                              </w:tr>
                              <w:tr w:rsidR="008D43C6" w:rsidRPr="00353957" w14:paraId="68ABB28F" w14:textId="77777777" w:rsidTr="00A0525F">
                                <w:trPr>
                                  <w:cantSplit/>
                                  <w:trHeight w:val="1417"/>
                                </w:trPr>
                                <w:tc>
                                  <w:tcPr>
                                    <w:tcW w:w="283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textDirection w:val="btLr"/>
                                    <w:vAlign w:val="center"/>
                                  </w:tcPr>
                                  <w:p w14:paraId="2D2ADE75" w14:textId="77777777" w:rsidR="008D43C6" w:rsidRPr="00353957" w:rsidRDefault="008D43C6" w:rsidP="00604FC8">
                                    <w:pPr>
                                      <w:pStyle w:val="3L100"/>
                                    </w:pPr>
                                    <w:r w:rsidRPr="00353957">
                                      <w:t xml:space="preserve">Инв. № </w:t>
                                    </w:r>
                                    <w:proofErr w:type="spellStart"/>
                                    <w:r w:rsidRPr="00353957">
                                      <w:t>дубл</w:t>
                                    </w:r>
                                    <w:proofErr w:type="spellEnd"/>
                                    <w:r w:rsidRPr="00353957"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39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textDirection w:val="btLr"/>
                                    <w:vAlign w:val="center"/>
                                  </w:tcPr>
                                  <w:p w14:paraId="60A50532" w14:textId="77777777" w:rsidR="008D43C6" w:rsidRPr="00353957" w:rsidRDefault="008D43C6" w:rsidP="00604FC8">
                                    <w:pPr>
                                      <w:pStyle w:val="3L100"/>
                                    </w:pPr>
                                  </w:p>
                                </w:tc>
                                <w:tc>
                                  <w:tcPr>
                                    <w:tcW w:w="10488" w:type="dxa"/>
                                    <w:gridSpan w:val="3"/>
                                    <w:vMerge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14:paraId="35C52F13" w14:textId="77777777" w:rsidR="008D43C6" w:rsidRPr="00353957" w:rsidRDefault="008D43C6" w:rsidP="00604FC8">
                                    <w:pPr>
                                      <w:pStyle w:val="3L100"/>
                                    </w:pPr>
                                  </w:p>
                                </w:tc>
                              </w:tr>
                              <w:tr w:rsidR="008D43C6" w:rsidRPr="00353957" w14:paraId="7708D259" w14:textId="77777777" w:rsidTr="00A0525F">
                                <w:trPr>
                                  <w:cantSplit/>
                                  <w:trHeight w:val="1417"/>
                                </w:trPr>
                                <w:tc>
                                  <w:tcPr>
                                    <w:tcW w:w="283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textDirection w:val="btLr"/>
                                    <w:vAlign w:val="center"/>
                                  </w:tcPr>
                                  <w:p w14:paraId="1DEDFCCE" w14:textId="77777777" w:rsidR="008D43C6" w:rsidRPr="00353957" w:rsidRDefault="008D43C6" w:rsidP="00604FC8">
                                    <w:pPr>
                                      <w:pStyle w:val="3L100"/>
                                    </w:pPr>
                                    <w:proofErr w:type="spellStart"/>
                                    <w:r w:rsidRPr="00353957">
                                      <w:t>Взам</w:t>
                                    </w:r>
                                    <w:proofErr w:type="spellEnd"/>
                                    <w:r w:rsidRPr="00353957">
                                      <w:t>. инв. №</w:t>
                                    </w:r>
                                  </w:p>
                                </w:tc>
                                <w:tc>
                                  <w:tcPr>
                                    <w:tcW w:w="39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textDirection w:val="btLr"/>
                                    <w:vAlign w:val="center"/>
                                  </w:tcPr>
                                  <w:p w14:paraId="4E08310B" w14:textId="77777777" w:rsidR="008D43C6" w:rsidRPr="00353957" w:rsidRDefault="008D43C6" w:rsidP="00604FC8">
                                    <w:pPr>
                                      <w:pStyle w:val="3L100"/>
                                    </w:pPr>
                                  </w:p>
                                </w:tc>
                                <w:tc>
                                  <w:tcPr>
                                    <w:tcW w:w="10488" w:type="dxa"/>
                                    <w:gridSpan w:val="3"/>
                                    <w:vMerge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14:paraId="2B4E5468" w14:textId="77777777" w:rsidR="008D43C6" w:rsidRPr="00353957" w:rsidRDefault="008D43C6" w:rsidP="00604FC8">
                                    <w:pPr>
                                      <w:pStyle w:val="3L100"/>
                                    </w:pPr>
                                  </w:p>
                                </w:tc>
                              </w:tr>
                              <w:tr w:rsidR="008D43C6" w:rsidRPr="00353957" w14:paraId="719F7873" w14:textId="77777777" w:rsidTr="00A0525F">
                                <w:trPr>
                                  <w:cantSplit/>
                                  <w:trHeight w:val="1984"/>
                                </w:trPr>
                                <w:tc>
                                  <w:tcPr>
                                    <w:tcW w:w="283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textDirection w:val="btLr"/>
                                    <w:vAlign w:val="center"/>
                                  </w:tcPr>
                                  <w:p w14:paraId="287AA5DB" w14:textId="77777777" w:rsidR="008D43C6" w:rsidRPr="00353957" w:rsidRDefault="008D43C6" w:rsidP="00604FC8">
                                    <w:pPr>
                                      <w:pStyle w:val="3L100"/>
                                    </w:pPr>
                                    <w:r w:rsidRPr="00353957">
                                      <w:t>Подп. и дата</w:t>
                                    </w:r>
                                  </w:p>
                                </w:tc>
                                <w:tc>
                                  <w:tcPr>
                                    <w:tcW w:w="39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textDirection w:val="btLr"/>
                                    <w:vAlign w:val="center"/>
                                  </w:tcPr>
                                  <w:p w14:paraId="0439906A" w14:textId="77777777" w:rsidR="008D43C6" w:rsidRPr="00353957" w:rsidRDefault="008D43C6" w:rsidP="00604FC8">
                                    <w:pPr>
                                      <w:pStyle w:val="3L100"/>
                                    </w:pPr>
                                  </w:p>
                                </w:tc>
                                <w:tc>
                                  <w:tcPr>
                                    <w:tcW w:w="10488" w:type="dxa"/>
                                    <w:gridSpan w:val="3"/>
                                    <w:vMerge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14:paraId="2F65DB6C" w14:textId="77777777" w:rsidR="008D43C6" w:rsidRPr="00353957" w:rsidRDefault="008D43C6" w:rsidP="00604FC8">
                                    <w:pPr>
                                      <w:pStyle w:val="3L100"/>
                                    </w:pPr>
                                  </w:p>
                                </w:tc>
                              </w:tr>
                              <w:tr w:rsidR="008D43C6" w:rsidRPr="00353957" w14:paraId="008C15A6" w14:textId="77777777" w:rsidTr="00A0525F">
                                <w:trPr>
                                  <w:cantSplit/>
                                  <w:trHeight w:val="1417"/>
                                </w:trPr>
                                <w:tc>
                                  <w:tcPr>
                                    <w:tcW w:w="283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textDirection w:val="btLr"/>
                                    <w:vAlign w:val="center"/>
                                  </w:tcPr>
                                  <w:p w14:paraId="0DDCD927" w14:textId="77777777" w:rsidR="008D43C6" w:rsidRPr="00353957" w:rsidRDefault="008D43C6" w:rsidP="00604FC8">
                                    <w:pPr>
                                      <w:pStyle w:val="3L100"/>
                                    </w:pPr>
                                    <w:r w:rsidRPr="00353957">
                                      <w:t>Инв. № подл.</w:t>
                                    </w:r>
                                  </w:p>
                                </w:tc>
                                <w:tc>
                                  <w:tcPr>
                                    <w:tcW w:w="39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textDirection w:val="btLr"/>
                                    <w:vAlign w:val="center"/>
                                  </w:tcPr>
                                  <w:p w14:paraId="6C836CEE" w14:textId="77777777" w:rsidR="008D43C6" w:rsidRPr="00353957" w:rsidRDefault="008D43C6" w:rsidP="00604FC8">
                                    <w:pPr>
                                      <w:pStyle w:val="3L100"/>
                                    </w:pPr>
                                  </w:p>
                                </w:tc>
                                <w:tc>
                                  <w:tcPr>
                                    <w:tcW w:w="10488" w:type="dxa"/>
                                    <w:gridSpan w:val="3"/>
                                    <w:vMerge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14:paraId="08F6D668" w14:textId="77777777" w:rsidR="008D43C6" w:rsidRPr="00353957" w:rsidRDefault="008D43C6" w:rsidP="00604FC8">
                                    <w:pPr>
                                      <w:pStyle w:val="3L100"/>
                                    </w:pPr>
                                  </w:p>
                                </w:tc>
                              </w:tr>
                              <w:tr w:rsidR="008D43C6" w:rsidRPr="00353957" w14:paraId="66830268" w14:textId="77777777" w:rsidTr="00A0525F">
                                <w:trPr>
                                  <w:cantSplit/>
                                  <w:trHeight w:val="283"/>
                                </w:trPr>
                                <w:tc>
                                  <w:tcPr>
                                    <w:tcW w:w="283" w:type="dxa"/>
                                    <w:tcBorders>
                                      <w:top w:val="single" w:sz="12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14:paraId="192727D2" w14:textId="77777777" w:rsidR="008D43C6" w:rsidRPr="00353957" w:rsidRDefault="008D43C6" w:rsidP="00604FC8">
                                    <w:pPr>
                                      <w:pStyle w:val="3L100"/>
                                    </w:pPr>
                                  </w:p>
                                </w:tc>
                                <w:tc>
                                  <w:tcPr>
                                    <w:tcW w:w="397" w:type="dxa"/>
                                    <w:tcBorders>
                                      <w:top w:val="single" w:sz="12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14:paraId="0E2F64B5" w14:textId="77777777" w:rsidR="008D43C6" w:rsidRPr="00353957" w:rsidRDefault="008D43C6" w:rsidP="00604FC8">
                                    <w:pPr>
                                      <w:pStyle w:val="3L100"/>
                                    </w:pPr>
                                  </w:p>
                                </w:tc>
                                <w:tc>
                                  <w:tcPr>
                                    <w:tcW w:w="314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14:paraId="4B372252" w14:textId="77777777" w:rsidR="008D43C6" w:rsidRPr="00353957" w:rsidRDefault="008D43C6" w:rsidP="00604FC8">
                                    <w:pPr>
                                      <w:pStyle w:val="3L100"/>
                                    </w:pPr>
                                  </w:p>
                                </w:tc>
                                <w:tc>
                                  <w:tcPr>
                                    <w:tcW w:w="4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D2C8C94" w14:textId="77777777" w:rsidR="008D43C6" w:rsidRPr="00353957" w:rsidRDefault="008D43C6" w:rsidP="00604FC8">
                                    <w:pPr>
                                      <w:pStyle w:val="3L100"/>
                                    </w:pPr>
                                  </w:p>
                                </w:tc>
                                <w:tc>
                                  <w:tcPr>
                                    <w:tcW w:w="28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119D165" w14:textId="77777777" w:rsidR="008D43C6" w:rsidRPr="00353957" w:rsidRDefault="008D43C6" w:rsidP="00604FC8">
                                    <w:pPr>
                                      <w:pStyle w:val="3L100"/>
                                    </w:pPr>
                                  </w:p>
                                </w:tc>
                              </w:tr>
                            </w:tbl>
                            <w:p w14:paraId="4B002D24" w14:textId="77777777" w:rsidR="008D43C6" w:rsidRPr="00353957" w:rsidRDefault="008D43C6" w:rsidP="008D43C6">
                              <w:pPr>
                                <w:pStyle w:val="3L100"/>
                              </w:pPr>
                            </w:p>
                          </w:txbxContent>
                        </wps:txbx>
                        <wps:bodyPr rot="0" vert="horz" wrap="square" lIns="180000" tIns="180000" rIns="180000" bIns="0" anchor="ctr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3F3E0E93"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0;text-align:left;margin-left:8.1pt;margin-top:.9pt;width:586.45pt;height:840.45pt;z-index:-25166029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" filled="f" stroked="f">
                  <v:textbox inset="5mm,5mm,5mm,0">
                    <w:txbxContent>
                      <w:tbl>
                        <w:tblPr>
                          <w:tblStyle w:val="a8"/>
                          <w:tblW w:w="11168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3"/>
                          <w:gridCol w:w="397"/>
                          <w:gridCol w:w="3148"/>
                          <w:gridCol w:w="4536"/>
                          <w:gridCol w:w="2804"/>
                        </w:tblGrid>
                        <w:tr w:rsidR="008D43C6" w:rsidRPr="00353957" w14:paraId="4FD5A962" w14:textId="77777777" w:rsidTr="00A0525F">
                          <w:trPr>
                            <w:cantSplit/>
                            <w:trHeight w:val="3402"/>
                          </w:trPr>
                          <w:tc>
                            <w:tcPr>
                              <w:tcW w:w="28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14:paraId="7CC39F14" w14:textId="77777777" w:rsidR="008D43C6" w:rsidRPr="00353957" w:rsidRDefault="008D43C6" w:rsidP="00604FC8">
                              <w:pPr>
                                <w:pStyle w:val="3L100"/>
                              </w:pPr>
                            </w:p>
                          </w:tc>
                          <w:tc>
                            <w:tcPr>
                              <w:tcW w:w="39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14:paraId="77BAC7B6" w14:textId="77777777" w:rsidR="008D43C6" w:rsidRPr="00452680" w:rsidRDefault="008D43C6" w:rsidP="00452680">
                              <w:pPr>
                                <w:pStyle w:val="3L100"/>
                              </w:pPr>
                            </w:p>
                          </w:tc>
                          <w:tc>
                            <w:tcPr>
                              <w:tcW w:w="10488" w:type="dxa"/>
                              <w:gridSpan w:val="3"/>
                              <w:vMerge w:val="restar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14:paraId="538C7E49" w14:textId="77777777" w:rsidR="008D43C6" w:rsidRPr="00A20672" w:rsidRDefault="008D43C6" w:rsidP="00604FC8">
                              <w:pPr>
                                <w:pStyle w:val="3L100"/>
                              </w:pPr>
                            </w:p>
                          </w:tc>
                        </w:tr>
                        <w:tr w:rsidR="008D43C6" w:rsidRPr="00353957" w14:paraId="3A1D2B0D" w14:textId="77777777" w:rsidTr="00A0525F">
                          <w:trPr>
                            <w:cantSplit/>
                            <w:trHeight w:val="3402"/>
                          </w:trPr>
                          <w:tc>
                            <w:tcPr>
                              <w:tcW w:w="28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14:paraId="52CFFFE6" w14:textId="77777777" w:rsidR="008D43C6" w:rsidRPr="00353957" w:rsidRDefault="008D43C6" w:rsidP="00604FC8">
                              <w:pPr>
                                <w:pStyle w:val="3L100"/>
                              </w:pPr>
                            </w:p>
                          </w:tc>
                          <w:tc>
                            <w:tcPr>
                              <w:tcW w:w="39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14:paraId="1098F898" w14:textId="77777777" w:rsidR="008D43C6" w:rsidRPr="00353957" w:rsidRDefault="008D43C6" w:rsidP="00604FC8">
                              <w:pPr>
                                <w:pStyle w:val="3L100"/>
                              </w:pPr>
                            </w:p>
                          </w:tc>
                          <w:tc>
                            <w:tcPr>
                              <w:tcW w:w="10488" w:type="dxa"/>
                              <w:gridSpan w:val="3"/>
                              <w:vMerge/>
                              <w:tcBorders>
                                <w:top w:val="single" w:sz="12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14:paraId="5785911F" w14:textId="77777777" w:rsidR="008D43C6" w:rsidRPr="00353957" w:rsidRDefault="008D43C6" w:rsidP="00604FC8">
                              <w:pPr>
                                <w:pStyle w:val="3L100"/>
                              </w:pPr>
                            </w:p>
                          </w:tc>
                        </w:tr>
                        <w:tr w:rsidR="008D43C6" w:rsidRPr="00353957" w14:paraId="7257FEC1" w14:textId="77777777" w:rsidTr="00A0525F">
                          <w:trPr>
                            <w:cantSplit/>
                            <w:trHeight w:val="964"/>
                          </w:trPr>
                          <w:tc>
                            <w:tcPr>
                              <w:tcW w:w="283" w:type="dxa"/>
                              <w:tcBorders>
                                <w:top w:val="nil"/>
                                <w:left w:val="nil"/>
                                <w:bottom w:val="single" w:sz="12" w:space="0" w:color="auto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14:paraId="0C0974EE" w14:textId="77777777" w:rsidR="008D43C6" w:rsidRPr="00353957" w:rsidRDefault="008D43C6" w:rsidP="00604FC8">
                              <w:pPr>
                                <w:pStyle w:val="3L100"/>
                              </w:pPr>
                            </w:p>
                          </w:tc>
                          <w:tc>
                            <w:tcPr>
                              <w:tcW w:w="397" w:type="dxa"/>
                              <w:tcBorders>
                                <w:top w:val="nil"/>
                                <w:left w:val="nil"/>
                                <w:bottom w:val="single" w:sz="12" w:space="0" w:color="auto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14:paraId="61D794D1" w14:textId="77777777" w:rsidR="008D43C6" w:rsidRPr="00353957" w:rsidRDefault="008D43C6" w:rsidP="00604FC8">
                              <w:pPr>
                                <w:pStyle w:val="3L100"/>
                              </w:pPr>
                            </w:p>
                          </w:tc>
                          <w:tc>
                            <w:tcPr>
                              <w:tcW w:w="10488" w:type="dxa"/>
                              <w:gridSpan w:val="3"/>
                              <w:vMerge/>
                              <w:tcBorders>
                                <w:top w:val="single" w:sz="12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14:paraId="26750545" w14:textId="77777777" w:rsidR="008D43C6" w:rsidRPr="00353957" w:rsidRDefault="008D43C6" w:rsidP="00604FC8">
                              <w:pPr>
                                <w:pStyle w:val="3L100"/>
                              </w:pPr>
                            </w:p>
                          </w:tc>
                        </w:tr>
                        <w:tr w:rsidR="008D43C6" w:rsidRPr="00353957" w14:paraId="3D8EDFC2" w14:textId="77777777" w:rsidTr="00A0525F">
                          <w:trPr>
                            <w:cantSplit/>
                            <w:trHeight w:val="1984"/>
                          </w:trPr>
                          <w:tc>
                            <w:tcPr>
                              <w:tcW w:w="283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14:paraId="34D53863" w14:textId="77777777" w:rsidR="008D43C6" w:rsidRPr="00353957" w:rsidRDefault="008D43C6" w:rsidP="00604FC8">
                              <w:pPr>
                                <w:pStyle w:val="3L100"/>
                              </w:pPr>
                              <w:r w:rsidRPr="00353957">
                                <w:t>Подп. и дата</w:t>
                              </w:r>
                            </w:p>
                          </w:tc>
                          <w:tc>
                            <w:tcPr>
                              <w:tcW w:w="39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14:paraId="72E0F49F" w14:textId="77777777" w:rsidR="008D43C6" w:rsidRPr="00353957" w:rsidRDefault="008D43C6" w:rsidP="00604FC8">
                              <w:pPr>
                                <w:pStyle w:val="3L100"/>
                              </w:pPr>
                            </w:p>
                          </w:tc>
                          <w:tc>
                            <w:tcPr>
                              <w:tcW w:w="10488" w:type="dxa"/>
                              <w:gridSpan w:val="3"/>
                              <w:vMerge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14:paraId="3B155C9E" w14:textId="77777777" w:rsidR="008D43C6" w:rsidRPr="00353957" w:rsidRDefault="008D43C6" w:rsidP="00604FC8">
                              <w:pPr>
                                <w:pStyle w:val="3L100"/>
                              </w:pPr>
                            </w:p>
                          </w:tc>
                        </w:tr>
                        <w:tr w:rsidR="008D43C6" w:rsidRPr="00353957" w14:paraId="68ABB28F" w14:textId="77777777" w:rsidTr="00A0525F">
                          <w:trPr>
                            <w:cantSplit/>
                            <w:trHeight w:val="1417"/>
                          </w:trPr>
                          <w:tc>
                            <w:tcPr>
                              <w:tcW w:w="283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14:paraId="2D2ADE75" w14:textId="77777777" w:rsidR="008D43C6" w:rsidRPr="00353957" w:rsidRDefault="008D43C6" w:rsidP="00604FC8">
                              <w:pPr>
                                <w:pStyle w:val="3L100"/>
                              </w:pPr>
                              <w:r w:rsidRPr="00353957">
                                <w:t xml:space="preserve">Инв. № </w:t>
                              </w:r>
                              <w:proofErr w:type="spellStart"/>
                              <w:r w:rsidRPr="00353957">
                                <w:t>дубл</w:t>
                              </w:r>
                              <w:proofErr w:type="spellEnd"/>
                              <w:r w:rsidRPr="00353957">
                                <w:t>.</w:t>
                              </w:r>
                            </w:p>
                          </w:tc>
                          <w:tc>
                            <w:tcPr>
                              <w:tcW w:w="39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14:paraId="60A50532" w14:textId="77777777" w:rsidR="008D43C6" w:rsidRPr="00353957" w:rsidRDefault="008D43C6" w:rsidP="00604FC8">
                              <w:pPr>
                                <w:pStyle w:val="3L100"/>
                              </w:pPr>
                            </w:p>
                          </w:tc>
                          <w:tc>
                            <w:tcPr>
                              <w:tcW w:w="10488" w:type="dxa"/>
                              <w:gridSpan w:val="3"/>
                              <w:vMerge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14:paraId="35C52F13" w14:textId="77777777" w:rsidR="008D43C6" w:rsidRPr="00353957" w:rsidRDefault="008D43C6" w:rsidP="00604FC8">
                              <w:pPr>
                                <w:pStyle w:val="3L100"/>
                              </w:pPr>
                            </w:p>
                          </w:tc>
                        </w:tr>
                        <w:tr w:rsidR="008D43C6" w:rsidRPr="00353957" w14:paraId="7708D259" w14:textId="77777777" w:rsidTr="00A0525F">
                          <w:trPr>
                            <w:cantSplit/>
                            <w:trHeight w:val="1417"/>
                          </w:trPr>
                          <w:tc>
                            <w:tcPr>
                              <w:tcW w:w="283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14:paraId="1DEDFCCE" w14:textId="77777777" w:rsidR="008D43C6" w:rsidRPr="00353957" w:rsidRDefault="008D43C6" w:rsidP="00604FC8">
                              <w:pPr>
                                <w:pStyle w:val="3L100"/>
                              </w:pPr>
                              <w:proofErr w:type="spellStart"/>
                              <w:r w:rsidRPr="00353957">
                                <w:t>Взам</w:t>
                              </w:r>
                              <w:proofErr w:type="spellEnd"/>
                              <w:r w:rsidRPr="00353957">
                                <w:t>. инв. №</w:t>
                              </w:r>
                            </w:p>
                          </w:tc>
                          <w:tc>
                            <w:tcPr>
                              <w:tcW w:w="39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14:paraId="4E08310B" w14:textId="77777777" w:rsidR="008D43C6" w:rsidRPr="00353957" w:rsidRDefault="008D43C6" w:rsidP="00604FC8">
                              <w:pPr>
                                <w:pStyle w:val="3L100"/>
                              </w:pPr>
                            </w:p>
                          </w:tc>
                          <w:tc>
                            <w:tcPr>
                              <w:tcW w:w="10488" w:type="dxa"/>
                              <w:gridSpan w:val="3"/>
                              <w:vMerge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14:paraId="2B4E5468" w14:textId="77777777" w:rsidR="008D43C6" w:rsidRPr="00353957" w:rsidRDefault="008D43C6" w:rsidP="00604FC8">
                              <w:pPr>
                                <w:pStyle w:val="3L100"/>
                              </w:pPr>
                            </w:p>
                          </w:tc>
                        </w:tr>
                        <w:tr w:rsidR="008D43C6" w:rsidRPr="00353957" w14:paraId="719F7873" w14:textId="77777777" w:rsidTr="00A0525F">
                          <w:trPr>
                            <w:cantSplit/>
                            <w:trHeight w:val="1984"/>
                          </w:trPr>
                          <w:tc>
                            <w:tcPr>
                              <w:tcW w:w="283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14:paraId="287AA5DB" w14:textId="77777777" w:rsidR="008D43C6" w:rsidRPr="00353957" w:rsidRDefault="008D43C6" w:rsidP="00604FC8">
                              <w:pPr>
                                <w:pStyle w:val="3L100"/>
                              </w:pPr>
                              <w:r w:rsidRPr="00353957">
                                <w:t>Подп. и дата</w:t>
                              </w:r>
                            </w:p>
                          </w:tc>
                          <w:tc>
                            <w:tcPr>
                              <w:tcW w:w="39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14:paraId="0439906A" w14:textId="77777777" w:rsidR="008D43C6" w:rsidRPr="00353957" w:rsidRDefault="008D43C6" w:rsidP="00604FC8">
                              <w:pPr>
                                <w:pStyle w:val="3L100"/>
                              </w:pPr>
                            </w:p>
                          </w:tc>
                          <w:tc>
                            <w:tcPr>
                              <w:tcW w:w="10488" w:type="dxa"/>
                              <w:gridSpan w:val="3"/>
                              <w:vMerge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14:paraId="2F65DB6C" w14:textId="77777777" w:rsidR="008D43C6" w:rsidRPr="00353957" w:rsidRDefault="008D43C6" w:rsidP="00604FC8">
                              <w:pPr>
                                <w:pStyle w:val="3L100"/>
                              </w:pPr>
                            </w:p>
                          </w:tc>
                        </w:tr>
                        <w:tr w:rsidR="008D43C6" w:rsidRPr="00353957" w14:paraId="008C15A6" w14:textId="77777777" w:rsidTr="00A0525F">
                          <w:trPr>
                            <w:cantSplit/>
                            <w:trHeight w:val="1417"/>
                          </w:trPr>
                          <w:tc>
                            <w:tcPr>
                              <w:tcW w:w="283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14:paraId="0DDCD927" w14:textId="77777777" w:rsidR="008D43C6" w:rsidRPr="00353957" w:rsidRDefault="008D43C6" w:rsidP="00604FC8">
                              <w:pPr>
                                <w:pStyle w:val="3L100"/>
                              </w:pPr>
                              <w:r w:rsidRPr="00353957">
                                <w:t>Инв. № подл.</w:t>
                              </w:r>
                            </w:p>
                          </w:tc>
                          <w:tc>
                            <w:tcPr>
                              <w:tcW w:w="39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14:paraId="6C836CEE" w14:textId="77777777" w:rsidR="008D43C6" w:rsidRPr="00353957" w:rsidRDefault="008D43C6" w:rsidP="00604FC8">
                              <w:pPr>
                                <w:pStyle w:val="3L100"/>
                              </w:pPr>
                            </w:p>
                          </w:tc>
                          <w:tc>
                            <w:tcPr>
                              <w:tcW w:w="10488" w:type="dxa"/>
                              <w:gridSpan w:val="3"/>
                              <w:vMerge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14:paraId="08F6D668" w14:textId="77777777" w:rsidR="008D43C6" w:rsidRPr="00353957" w:rsidRDefault="008D43C6" w:rsidP="00604FC8">
                              <w:pPr>
                                <w:pStyle w:val="3L100"/>
                              </w:pPr>
                            </w:p>
                          </w:tc>
                        </w:tr>
                        <w:tr w:rsidR="008D43C6" w:rsidRPr="00353957" w14:paraId="66830268" w14:textId="77777777" w:rsidTr="00A0525F">
                          <w:trPr>
                            <w:cantSplit/>
                            <w:trHeight w:val="283"/>
                          </w:trPr>
                          <w:tc>
                            <w:tcPr>
                              <w:tcW w:w="283" w:type="dxa"/>
                              <w:tcBorders>
                                <w:top w:val="single" w:sz="12" w:space="0" w:color="auto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14:paraId="192727D2" w14:textId="77777777" w:rsidR="008D43C6" w:rsidRPr="00353957" w:rsidRDefault="008D43C6" w:rsidP="00604FC8">
                              <w:pPr>
                                <w:pStyle w:val="3L100"/>
                              </w:pPr>
                            </w:p>
                          </w:tc>
                          <w:tc>
                            <w:tcPr>
                              <w:tcW w:w="397" w:type="dxa"/>
                              <w:tcBorders>
                                <w:top w:val="single" w:sz="12" w:space="0" w:color="auto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14:paraId="0E2F64B5" w14:textId="77777777" w:rsidR="008D43C6" w:rsidRPr="00353957" w:rsidRDefault="008D43C6" w:rsidP="00604FC8">
                              <w:pPr>
                                <w:pStyle w:val="3L100"/>
                              </w:pPr>
                            </w:p>
                          </w:tc>
                          <w:tc>
                            <w:tcPr>
                              <w:tcW w:w="314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14:paraId="4B372252" w14:textId="77777777" w:rsidR="008D43C6" w:rsidRPr="00353957" w:rsidRDefault="008D43C6" w:rsidP="00604FC8">
                              <w:pPr>
                                <w:pStyle w:val="3L100"/>
                              </w:pPr>
                            </w:p>
                          </w:tc>
                          <w:tc>
                            <w:tcPr>
                              <w:tcW w:w="4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D2C8C94" w14:textId="77777777" w:rsidR="008D43C6" w:rsidRPr="00353957" w:rsidRDefault="008D43C6" w:rsidP="00604FC8">
                              <w:pPr>
                                <w:pStyle w:val="3L100"/>
                              </w:pPr>
                            </w:p>
                          </w:tc>
                          <w:tc>
                            <w:tcPr>
                              <w:tcW w:w="28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119D165" w14:textId="77777777" w:rsidR="008D43C6" w:rsidRPr="00353957" w:rsidRDefault="008D43C6" w:rsidP="00604FC8">
                              <w:pPr>
                                <w:pStyle w:val="3L100"/>
                              </w:pPr>
                            </w:p>
                          </w:tc>
                        </w:tr>
                      </w:tbl>
                      <w:p w14:paraId="4B002D24" w14:textId="77777777" w:rsidR="008D43C6" w:rsidRPr="00353957" w:rsidRDefault="008D43C6" w:rsidP="008D43C6">
                        <w:pPr>
                          <w:pStyle w:val="3L100"/>
                        </w:pP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 w:rsidR="00C03E80" w:rsidRPr="00C03E80">
          <w:fldChar w:fldCharType="begin"/>
        </w:r>
        <w:r w:rsidR="00C03E80" w:rsidRPr="00C03E80">
          <w:instrText>PAGE   \* MERGEFORMAT</w:instrText>
        </w:r>
        <w:r w:rsidR="00C03E80" w:rsidRPr="00C03E80">
          <w:fldChar w:fldCharType="separate"/>
        </w:r>
        <w:r w:rsidR="00C03E80" w:rsidRPr="00C03E80">
          <w:t>2</w:t>
        </w:r>
        <w:r w:rsidR="00C03E80" w:rsidRPr="00C03E80">
          <w:fldChar w:fldCharType="end"/>
        </w:r>
      </w:p>
    </w:sdtContent>
  </w:sdt>
  <w:p w14:paraId="5DE6E828" w14:textId="39BF088B" w:rsidR="00C03E80" w:rsidRPr="00C03E80" w:rsidRDefault="00182A10" w:rsidP="008D43C6">
    <w:pPr>
      <w:pStyle w:val="3Lffffa"/>
    </w:pPr>
    <w:r>
      <w:fldChar w:fldCharType="begin"/>
    </w:r>
    <w:r>
      <w:instrText xml:space="preserve"> DOCPROPERTY  SignDoc  \* MERGEFORMAT </w:instrText>
    </w:r>
    <w:r>
      <w:fldChar w:fldCharType="separate"/>
    </w:r>
    <w:r w:rsidR="00326456">
      <w:t>RU.СЕВФ.0000-01</w:t>
    </w:r>
    <w:r>
      <w:fldChar w:fldCharType="end"/>
    </w:r>
    <w:r w:rsidR="00B1422D">
      <w:t xml:space="preserve"> </w:t>
    </w:r>
    <w:r w:rsidR="00454ADE">
      <w:t>34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A0F0D"/>
    <w:multiLevelType w:val="multilevel"/>
    <w:tmpl w:val="1CAE9254"/>
    <w:styleLink w:val="3L"/>
    <w:lvl w:ilvl="0">
      <w:start w:val="1"/>
      <w:numFmt w:val="none"/>
      <w:pStyle w:val="3L0"/>
      <w:suff w:val="space"/>
      <w:lvlText w:val="Примечание –"/>
      <w:lvlJc w:val="left"/>
      <w:pPr>
        <w:ind w:left="0" w:firstLine="851"/>
      </w:pPr>
      <w:rPr>
        <w:rFonts w:hint="default"/>
        <w:spacing w:val="20"/>
      </w:rPr>
    </w:lvl>
    <w:lvl w:ilvl="1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C9C7062"/>
    <w:multiLevelType w:val="multilevel"/>
    <w:tmpl w:val="1CAE9254"/>
    <w:numStyleLink w:val="3L"/>
  </w:abstractNum>
  <w:abstractNum w:abstractNumId="2" w15:restartNumberingAfterBreak="0">
    <w:nsid w:val="10AC50CF"/>
    <w:multiLevelType w:val="multilevel"/>
    <w:tmpl w:val="868E7040"/>
    <w:styleLink w:val="3L1"/>
    <w:lvl w:ilvl="0">
      <w:start w:val="1"/>
      <w:numFmt w:val="none"/>
      <w:pStyle w:val="3L1-"/>
      <w:suff w:val="space"/>
      <w:lvlText w:val="-"/>
      <w:lvlJc w:val="left"/>
      <w:pPr>
        <w:ind w:left="0" w:firstLine="851"/>
      </w:pPr>
      <w:rPr>
        <w:rFonts w:hint="default"/>
      </w:rPr>
    </w:lvl>
    <w:lvl w:ilvl="1">
      <w:start w:val="1"/>
      <w:numFmt w:val="russianLower"/>
      <w:pStyle w:val="3L2-"/>
      <w:suff w:val="space"/>
      <w:lvlText w:val="%2)"/>
      <w:lvlJc w:val="left"/>
      <w:pPr>
        <w:ind w:left="0" w:firstLine="1134"/>
      </w:pPr>
      <w:rPr>
        <w:rFonts w:hint="default"/>
      </w:rPr>
    </w:lvl>
    <w:lvl w:ilvl="2">
      <w:start w:val="1"/>
      <w:numFmt w:val="decimal"/>
      <w:pStyle w:val="3L3-"/>
      <w:suff w:val="space"/>
      <w:lvlText w:val="%3)"/>
      <w:lvlJc w:val="left"/>
      <w:pPr>
        <w:ind w:left="0" w:firstLine="1418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134F7D4B"/>
    <w:multiLevelType w:val="multilevel"/>
    <w:tmpl w:val="3F421796"/>
    <w:numStyleLink w:val="3L2"/>
  </w:abstractNum>
  <w:abstractNum w:abstractNumId="4" w15:restartNumberingAfterBreak="0">
    <w:nsid w:val="195E4FC6"/>
    <w:multiLevelType w:val="multilevel"/>
    <w:tmpl w:val="2DC69438"/>
    <w:styleLink w:val="3L3"/>
    <w:lvl w:ilvl="0">
      <w:start w:val="1"/>
      <w:numFmt w:val="decimal"/>
      <w:pStyle w:val="3L4"/>
      <w:suff w:val="space"/>
      <w:lvlText w:val="Рисунок 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1E444FD4"/>
    <w:multiLevelType w:val="multilevel"/>
    <w:tmpl w:val="FF5E746C"/>
    <w:styleLink w:val="3L5"/>
    <w:lvl w:ilvl="0">
      <w:start w:val="1"/>
      <w:numFmt w:val="none"/>
      <w:pStyle w:val="3L6"/>
      <w:suff w:val="space"/>
      <w:lvlText w:val="Примечания"/>
      <w:lvlJc w:val="left"/>
      <w:pPr>
        <w:ind w:left="0" w:firstLine="851"/>
      </w:pPr>
      <w:rPr>
        <w:rFonts w:hint="default"/>
        <w:spacing w:val="20"/>
      </w:rPr>
    </w:lvl>
    <w:lvl w:ilvl="1">
      <w:start w:val="1"/>
      <w:numFmt w:val="decimal"/>
      <w:pStyle w:val="3L7"/>
      <w:suff w:val="space"/>
      <w:lvlText w:val="%2"/>
      <w:lvlJc w:val="left"/>
      <w:pPr>
        <w:ind w:left="0" w:firstLine="851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F185B5C"/>
    <w:multiLevelType w:val="multilevel"/>
    <w:tmpl w:val="3F421796"/>
    <w:styleLink w:val="3L2"/>
    <w:lvl w:ilvl="0">
      <w:start w:val="1"/>
      <w:numFmt w:val="russianUpper"/>
      <w:pStyle w:val="3LP"/>
      <w:suff w:val="space"/>
      <w:lvlText w:val="Приложение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3LP1"/>
      <w:suff w:val="space"/>
      <w:lvlText w:val="%1.%2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pStyle w:val="3LP11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pStyle w:val="3LP111"/>
      <w:suff w:val="space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lvlRestart w:val="1"/>
      <w:pStyle w:val="3LP0"/>
      <w:suff w:val="space"/>
      <w:lvlText w:val="Рисунок %1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Restart w:val="1"/>
      <w:pStyle w:val="3LP2"/>
      <w:suff w:val="space"/>
      <w:lvlText w:val="Таблица %1.%6"/>
      <w:lvlJc w:val="left"/>
      <w:pPr>
        <w:ind w:left="0" w:firstLine="0"/>
      </w:pPr>
      <w:rPr>
        <w:rFonts w:hint="default"/>
        <w:spacing w:val="20"/>
      </w:rPr>
    </w:lvl>
    <w:lvl w:ilvl="6">
      <w:start w:val="1"/>
      <w:numFmt w:val="decimal"/>
      <w:pStyle w:val="3LP3"/>
      <w:suff w:val="spac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Restart w:val="6"/>
      <w:pStyle w:val="3LP4"/>
      <w:suff w:val="space"/>
      <w:lvlText w:val="%8)"/>
      <w:lvlJc w:val="left"/>
      <w:pPr>
        <w:ind w:left="0" w:firstLine="851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37EF04F5"/>
    <w:multiLevelType w:val="multilevel"/>
    <w:tmpl w:val="FA7C2432"/>
    <w:styleLink w:val="3L8"/>
    <w:lvl w:ilvl="0">
      <w:start w:val="1"/>
      <w:numFmt w:val="none"/>
      <w:pStyle w:val="3L9"/>
      <w:suff w:val="space"/>
      <w:lvlText w:val="Примечания"/>
      <w:lvlJc w:val="left"/>
      <w:pPr>
        <w:ind w:left="0" w:firstLine="851"/>
      </w:pPr>
      <w:rPr>
        <w:rFonts w:hint="default"/>
        <w:spacing w:val="20"/>
      </w:rPr>
    </w:lvl>
    <w:lvl w:ilvl="1">
      <w:start w:val="1"/>
      <w:numFmt w:val="decimal"/>
      <w:pStyle w:val="3La"/>
      <w:suff w:val="space"/>
      <w:lvlText w:val="%2"/>
      <w:lvlJc w:val="left"/>
      <w:pPr>
        <w:ind w:left="0" w:firstLine="851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3C387DD6"/>
    <w:multiLevelType w:val="multilevel"/>
    <w:tmpl w:val="3FAADB50"/>
    <w:lvl w:ilvl="0">
      <w:start w:val="1"/>
      <w:numFmt w:val="decimal"/>
      <w:suff w:val="space"/>
      <w:lvlText w:val="Таблица %1"/>
      <w:lvlJc w:val="left"/>
      <w:pPr>
        <w:ind w:left="0" w:firstLine="0"/>
      </w:pPr>
      <w:rPr>
        <w:rFonts w:hint="default"/>
        <w:spacing w:val="20"/>
      </w:rPr>
    </w:lvl>
    <w:lvl w:ilvl="1">
      <w:start w:val="1"/>
      <w:numFmt w:val="decimal"/>
      <w:suff w:val="space"/>
      <w:lvlText w:val="%2)"/>
      <w:lvlJc w:val="left"/>
      <w:pPr>
        <w:ind w:left="0" w:firstLine="851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3C9320B6"/>
    <w:multiLevelType w:val="multilevel"/>
    <w:tmpl w:val="10E48234"/>
    <w:numStyleLink w:val="3Lb"/>
  </w:abstractNum>
  <w:abstractNum w:abstractNumId="10" w15:restartNumberingAfterBreak="0">
    <w:nsid w:val="42FF64D4"/>
    <w:multiLevelType w:val="multilevel"/>
    <w:tmpl w:val="D96461C8"/>
    <w:styleLink w:val="3Lc"/>
    <w:lvl w:ilvl="0">
      <w:start w:val="1"/>
      <w:numFmt w:val="decimal"/>
      <w:pStyle w:val="3L10"/>
      <w:suff w:val="space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pStyle w:val="3L11"/>
      <w:suff w:val="space"/>
      <w:lvlText w:val="%1.%2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pStyle w:val="3L111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pStyle w:val="3L1111"/>
      <w:suff w:val="space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47792977"/>
    <w:multiLevelType w:val="multilevel"/>
    <w:tmpl w:val="10E48234"/>
    <w:styleLink w:val="3Lb"/>
    <w:lvl w:ilvl="0">
      <w:start w:val="1"/>
      <w:numFmt w:val="decimal"/>
      <w:pStyle w:val="3Ld"/>
      <w:suff w:val="space"/>
      <w:lvlText w:val="Таблица %1"/>
      <w:lvlJc w:val="left"/>
      <w:pPr>
        <w:ind w:left="0" w:firstLine="0"/>
      </w:pPr>
      <w:rPr>
        <w:rFonts w:hint="default"/>
        <w:spacing w:val="20"/>
      </w:rPr>
    </w:lvl>
    <w:lvl w:ilvl="1">
      <w:start w:val="1"/>
      <w:numFmt w:val="decimal"/>
      <w:pStyle w:val="3Le"/>
      <w:suff w:val="space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Restart w:val="1"/>
      <w:pStyle w:val="3Lf"/>
      <w:suff w:val="space"/>
      <w:lvlText w:val="%3)"/>
      <w:lvlJc w:val="left"/>
      <w:pPr>
        <w:ind w:left="0" w:firstLine="851"/>
      </w:pPr>
      <w:rPr>
        <w:rFonts w:hint="default"/>
        <w:vertAlign w:val="superscrip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487C0555"/>
    <w:multiLevelType w:val="multilevel"/>
    <w:tmpl w:val="5D4A5C72"/>
    <w:styleLink w:val="1"/>
    <w:lvl w:ilvl="0">
      <w:start w:val="1"/>
      <w:numFmt w:val="decimal"/>
      <w:pStyle w:val="a"/>
      <w:suff w:val="space"/>
      <w:lvlText w:val="Рисунок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49480FB7"/>
    <w:multiLevelType w:val="multilevel"/>
    <w:tmpl w:val="2DC69438"/>
    <w:numStyleLink w:val="3L3"/>
  </w:abstractNum>
  <w:abstractNum w:abstractNumId="14" w15:restartNumberingAfterBreak="0">
    <w:nsid w:val="5C5D1372"/>
    <w:multiLevelType w:val="multilevel"/>
    <w:tmpl w:val="D96461C8"/>
    <w:numStyleLink w:val="3Lc"/>
  </w:abstractNum>
  <w:abstractNum w:abstractNumId="15" w15:restartNumberingAfterBreak="0">
    <w:nsid w:val="5E00625E"/>
    <w:multiLevelType w:val="multilevel"/>
    <w:tmpl w:val="868E7040"/>
    <w:numStyleLink w:val="3L1"/>
  </w:abstractNum>
  <w:abstractNum w:abstractNumId="16" w15:restartNumberingAfterBreak="0">
    <w:nsid w:val="60561A37"/>
    <w:multiLevelType w:val="multilevel"/>
    <w:tmpl w:val="868E7040"/>
    <w:numStyleLink w:val="3L1"/>
  </w:abstractNum>
  <w:abstractNum w:abstractNumId="17" w15:restartNumberingAfterBreak="0">
    <w:nsid w:val="68711645"/>
    <w:multiLevelType w:val="multilevel"/>
    <w:tmpl w:val="5D4A5C72"/>
    <w:numStyleLink w:val="1"/>
  </w:abstractNum>
  <w:abstractNum w:abstractNumId="18" w15:restartNumberingAfterBreak="0">
    <w:nsid w:val="75D94C72"/>
    <w:multiLevelType w:val="multilevel"/>
    <w:tmpl w:val="FA7C2432"/>
    <w:numStyleLink w:val="3L8"/>
  </w:abstractNum>
  <w:abstractNum w:abstractNumId="19" w15:restartNumberingAfterBreak="0">
    <w:nsid w:val="7C0B03EE"/>
    <w:multiLevelType w:val="multilevel"/>
    <w:tmpl w:val="FF5E746C"/>
    <w:numStyleLink w:val="3L5"/>
  </w:abstractNum>
  <w:num w:numId="1" w16cid:durableId="2062437674">
    <w:abstractNumId w:val="2"/>
  </w:num>
  <w:num w:numId="2" w16cid:durableId="1543246576">
    <w:abstractNumId w:val="6"/>
  </w:num>
  <w:num w:numId="3" w16cid:durableId="2014642423">
    <w:abstractNumId w:val="0"/>
  </w:num>
  <w:num w:numId="4" w16cid:durableId="70473815">
    <w:abstractNumId w:val="7"/>
  </w:num>
  <w:num w:numId="5" w16cid:durableId="1757750407">
    <w:abstractNumId w:val="5"/>
  </w:num>
  <w:num w:numId="6" w16cid:durableId="1039478761">
    <w:abstractNumId w:val="10"/>
  </w:num>
  <w:num w:numId="7" w16cid:durableId="204947482">
    <w:abstractNumId w:val="4"/>
  </w:num>
  <w:num w:numId="8" w16cid:durableId="1956713717">
    <w:abstractNumId w:val="11"/>
  </w:num>
  <w:num w:numId="9" w16cid:durableId="480316501">
    <w:abstractNumId w:val="14"/>
  </w:num>
  <w:num w:numId="10" w16cid:durableId="945162000">
    <w:abstractNumId w:val="3"/>
  </w:num>
  <w:num w:numId="11" w16cid:durableId="1290235742">
    <w:abstractNumId w:val="16"/>
  </w:num>
  <w:num w:numId="12" w16cid:durableId="733628622">
    <w:abstractNumId w:val="1"/>
  </w:num>
  <w:num w:numId="13" w16cid:durableId="1996254468">
    <w:abstractNumId w:val="18"/>
    <w:lvlOverride w:ilvl="0">
      <w:lvl w:ilvl="0">
        <w:start w:val="1"/>
        <w:numFmt w:val="none"/>
        <w:pStyle w:val="3L9"/>
        <w:suff w:val="space"/>
        <w:lvlText w:val="Примечания"/>
        <w:lvlJc w:val="left"/>
        <w:pPr>
          <w:ind w:left="0" w:firstLine="851"/>
        </w:pPr>
        <w:rPr>
          <w:rFonts w:hint="default"/>
          <w:spacing w:val="20"/>
        </w:rPr>
      </w:lvl>
    </w:lvlOverride>
  </w:num>
  <w:num w:numId="14" w16cid:durableId="1725368796">
    <w:abstractNumId w:val="19"/>
    <w:lvlOverride w:ilvl="0">
      <w:lvl w:ilvl="0">
        <w:start w:val="1"/>
        <w:numFmt w:val="none"/>
        <w:pStyle w:val="3L6"/>
        <w:suff w:val="space"/>
        <w:lvlText w:val="Примечания"/>
        <w:lvlJc w:val="left"/>
        <w:pPr>
          <w:ind w:left="0" w:firstLine="851"/>
        </w:pPr>
        <w:rPr>
          <w:rFonts w:hint="default"/>
          <w:spacing w:val="20"/>
        </w:rPr>
      </w:lvl>
    </w:lvlOverride>
  </w:num>
  <w:num w:numId="15" w16cid:durableId="654532267">
    <w:abstractNumId w:val="13"/>
  </w:num>
  <w:num w:numId="16" w16cid:durableId="564532821">
    <w:abstractNumId w:val="9"/>
  </w:num>
  <w:num w:numId="17" w16cid:durableId="135227235">
    <w:abstractNumId w:val="15"/>
  </w:num>
  <w:num w:numId="18" w16cid:durableId="1354385003">
    <w:abstractNumId w:val="8"/>
  </w:num>
  <w:num w:numId="19" w16cid:durableId="1766002243">
    <w:abstractNumId w:val="19"/>
    <w:lvlOverride w:ilvl="0">
      <w:startOverride w:val="1"/>
      <w:lvl w:ilvl="0">
        <w:start w:val="1"/>
        <w:numFmt w:val="decimal"/>
        <w:pStyle w:val="3L6"/>
        <w:suff w:val="space"/>
        <w:lvlText w:val="Примечания"/>
        <w:lvlJc w:val="left"/>
        <w:pPr>
          <w:ind w:left="0" w:firstLine="851"/>
        </w:pPr>
        <w:rPr>
          <w:spacing w:val="20"/>
        </w:rPr>
      </w:lvl>
    </w:lvlOverride>
    <w:lvlOverride w:ilvl="1">
      <w:startOverride w:val="1"/>
      <w:lvl w:ilvl="1">
        <w:start w:val="1"/>
        <w:numFmt w:val="decimal"/>
        <w:pStyle w:val="3L7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44301537">
    <w:abstractNumId w:val="14"/>
  </w:num>
  <w:num w:numId="21" w16cid:durableId="671642719">
    <w:abstractNumId w:val="12"/>
  </w:num>
  <w:num w:numId="22" w16cid:durableId="1176461058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characterSpacingControl w:val="doNotCompress"/>
  <w:hdrShapeDefaults>
    <o:shapedefaults v:ext="edit" spidmax="67585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72F"/>
    <w:rsid w:val="0001517A"/>
    <w:rsid w:val="0002557D"/>
    <w:rsid w:val="00033EE1"/>
    <w:rsid w:val="00040E12"/>
    <w:rsid w:val="00087733"/>
    <w:rsid w:val="00095DA9"/>
    <w:rsid w:val="000A5B43"/>
    <w:rsid w:val="000B7190"/>
    <w:rsid w:val="000B7F6D"/>
    <w:rsid w:val="000D20C7"/>
    <w:rsid w:val="000D701F"/>
    <w:rsid w:val="000E64AE"/>
    <w:rsid w:val="000F013A"/>
    <w:rsid w:val="000F0E14"/>
    <w:rsid w:val="000F115E"/>
    <w:rsid w:val="000F7318"/>
    <w:rsid w:val="00101DC8"/>
    <w:rsid w:val="00107D71"/>
    <w:rsid w:val="001118BF"/>
    <w:rsid w:val="00122696"/>
    <w:rsid w:val="00131CD4"/>
    <w:rsid w:val="001361B8"/>
    <w:rsid w:val="00143BE2"/>
    <w:rsid w:val="00160BE8"/>
    <w:rsid w:val="001723C5"/>
    <w:rsid w:val="00181F7A"/>
    <w:rsid w:val="00182A10"/>
    <w:rsid w:val="001A4309"/>
    <w:rsid w:val="001A71F7"/>
    <w:rsid w:val="001B0C90"/>
    <w:rsid w:val="001B174D"/>
    <w:rsid w:val="001B2350"/>
    <w:rsid w:val="001C1478"/>
    <w:rsid w:val="001C1B16"/>
    <w:rsid w:val="001D477C"/>
    <w:rsid w:val="001D5879"/>
    <w:rsid w:val="001D65DB"/>
    <w:rsid w:val="001E2730"/>
    <w:rsid w:val="001E369F"/>
    <w:rsid w:val="00200136"/>
    <w:rsid w:val="00201CFD"/>
    <w:rsid w:val="00221BEB"/>
    <w:rsid w:val="00225D7E"/>
    <w:rsid w:val="00226579"/>
    <w:rsid w:val="00231D4F"/>
    <w:rsid w:val="00233D00"/>
    <w:rsid w:val="002472F9"/>
    <w:rsid w:val="00247AA9"/>
    <w:rsid w:val="00254B34"/>
    <w:rsid w:val="0026524E"/>
    <w:rsid w:val="00265F39"/>
    <w:rsid w:val="00266292"/>
    <w:rsid w:val="00276D59"/>
    <w:rsid w:val="0028267D"/>
    <w:rsid w:val="00286A1D"/>
    <w:rsid w:val="002905B5"/>
    <w:rsid w:val="002958D7"/>
    <w:rsid w:val="002A1629"/>
    <w:rsid w:val="002B07B0"/>
    <w:rsid w:val="002B1D3D"/>
    <w:rsid w:val="002B2BE7"/>
    <w:rsid w:val="002C54BE"/>
    <w:rsid w:val="002D06E7"/>
    <w:rsid w:val="002D68AF"/>
    <w:rsid w:val="002D6B7F"/>
    <w:rsid w:val="002E02A2"/>
    <w:rsid w:val="002E0848"/>
    <w:rsid w:val="002E40EA"/>
    <w:rsid w:val="002E4219"/>
    <w:rsid w:val="002F5743"/>
    <w:rsid w:val="002F792D"/>
    <w:rsid w:val="003004CD"/>
    <w:rsid w:val="00310B93"/>
    <w:rsid w:val="00313D99"/>
    <w:rsid w:val="00323291"/>
    <w:rsid w:val="00326456"/>
    <w:rsid w:val="003335F2"/>
    <w:rsid w:val="00333DE9"/>
    <w:rsid w:val="00333F3B"/>
    <w:rsid w:val="003350A3"/>
    <w:rsid w:val="00341043"/>
    <w:rsid w:val="003452FF"/>
    <w:rsid w:val="00351B53"/>
    <w:rsid w:val="003822D2"/>
    <w:rsid w:val="00385652"/>
    <w:rsid w:val="003939DC"/>
    <w:rsid w:val="0039697B"/>
    <w:rsid w:val="003A669B"/>
    <w:rsid w:val="003B2904"/>
    <w:rsid w:val="003B494F"/>
    <w:rsid w:val="003B5D1E"/>
    <w:rsid w:val="003B7A55"/>
    <w:rsid w:val="003C2FD0"/>
    <w:rsid w:val="003D1807"/>
    <w:rsid w:val="003D19B0"/>
    <w:rsid w:val="003F12E5"/>
    <w:rsid w:val="00404A0D"/>
    <w:rsid w:val="00413BB4"/>
    <w:rsid w:val="0041654C"/>
    <w:rsid w:val="004218DB"/>
    <w:rsid w:val="0043300E"/>
    <w:rsid w:val="004401ED"/>
    <w:rsid w:val="00452680"/>
    <w:rsid w:val="00454ADE"/>
    <w:rsid w:val="00454FE3"/>
    <w:rsid w:val="00460A9F"/>
    <w:rsid w:val="0046791C"/>
    <w:rsid w:val="004679D5"/>
    <w:rsid w:val="0048231A"/>
    <w:rsid w:val="00482A14"/>
    <w:rsid w:val="004845F4"/>
    <w:rsid w:val="0049452E"/>
    <w:rsid w:val="00496141"/>
    <w:rsid w:val="004979B8"/>
    <w:rsid w:val="004A00B5"/>
    <w:rsid w:val="004B1FE9"/>
    <w:rsid w:val="004D0C5C"/>
    <w:rsid w:val="004D3827"/>
    <w:rsid w:val="004D7A3A"/>
    <w:rsid w:val="004E437C"/>
    <w:rsid w:val="004E6D4C"/>
    <w:rsid w:val="004F6AA0"/>
    <w:rsid w:val="00510876"/>
    <w:rsid w:val="0051601D"/>
    <w:rsid w:val="0053325A"/>
    <w:rsid w:val="0054674C"/>
    <w:rsid w:val="00556C14"/>
    <w:rsid w:val="00557F5D"/>
    <w:rsid w:val="005663A2"/>
    <w:rsid w:val="00573550"/>
    <w:rsid w:val="00577485"/>
    <w:rsid w:val="00580463"/>
    <w:rsid w:val="00582DBC"/>
    <w:rsid w:val="00586904"/>
    <w:rsid w:val="00591251"/>
    <w:rsid w:val="005A08BF"/>
    <w:rsid w:val="005A09B0"/>
    <w:rsid w:val="005B0A25"/>
    <w:rsid w:val="005B2565"/>
    <w:rsid w:val="005B6379"/>
    <w:rsid w:val="005D3EF9"/>
    <w:rsid w:val="005D4F7C"/>
    <w:rsid w:val="005E703C"/>
    <w:rsid w:val="005F2CF4"/>
    <w:rsid w:val="005F79C4"/>
    <w:rsid w:val="005F7D5B"/>
    <w:rsid w:val="00604FC8"/>
    <w:rsid w:val="00611140"/>
    <w:rsid w:val="00611C2F"/>
    <w:rsid w:val="00620B5E"/>
    <w:rsid w:val="00622819"/>
    <w:rsid w:val="006245B8"/>
    <w:rsid w:val="006272DE"/>
    <w:rsid w:val="0063034A"/>
    <w:rsid w:val="0063341B"/>
    <w:rsid w:val="0064025F"/>
    <w:rsid w:val="00641C7C"/>
    <w:rsid w:val="00681B30"/>
    <w:rsid w:val="00683B72"/>
    <w:rsid w:val="00683EC0"/>
    <w:rsid w:val="006A2C6E"/>
    <w:rsid w:val="006A7B39"/>
    <w:rsid w:val="006B159D"/>
    <w:rsid w:val="006C3537"/>
    <w:rsid w:val="006D18CD"/>
    <w:rsid w:val="006D2DAA"/>
    <w:rsid w:val="006E2CA3"/>
    <w:rsid w:val="006E3FC0"/>
    <w:rsid w:val="0070269F"/>
    <w:rsid w:val="00706AC7"/>
    <w:rsid w:val="00720292"/>
    <w:rsid w:val="00721D5C"/>
    <w:rsid w:val="00726F49"/>
    <w:rsid w:val="007316F9"/>
    <w:rsid w:val="00731DF8"/>
    <w:rsid w:val="0073223B"/>
    <w:rsid w:val="00737871"/>
    <w:rsid w:val="007413C3"/>
    <w:rsid w:val="0075255A"/>
    <w:rsid w:val="00761C18"/>
    <w:rsid w:val="00791006"/>
    <w:rsid w:val="00793BDB"/>
    <w:rsid w:val="007A2B4A"/>
    <w:rsid w:val="007C267A"/>
    <w:rsid w:val="007C2D64"/>
    <w:rsid w:val="007D0C72"/>
    <w:rsid w:val="007D3D2C"/>
    <w:rsid w:val="007E0581"/>
    <w:rsid w:val="007F1E38"/>
    <w:rsid w:val="008049FF"/>
    <w:rsid w:val="00836214"/>
    <w:rsid w:val="00836610"/>
    <w:rsid w:val="008453A4"/>
    <w:rsid w:val="00856613"/>
    <w:rsid w:val="008646A0"/>
    <w:rsid w:val="00895C50"/>
    <w:rsid w:val="008A02E7"/>
    <w:rsid w:val="008A4061"/>
    <w:rsid w:val="008B027C"/>
    <w:rsid w:val="008D43C6"/>
    <w:rsid w:val="008D6AB0"/>
    <w:rsid w:val="008D76FF"/>
    <w:rsid w:val="008F10EF"/>
    <w:rsid w:val="008F7761"/>
    <w:rsid w:val="009012B6"/>
    <w:rsid w:val="009032B1"/>
    <w:rsid w:val="009043D2"/>
    <w:rsid w:val="0090602D"/>
    <w:rsid w:val="00907677"/>
    <w:rsid w:val="0090781F"/>
    <w:rsid w:val="00910D80"/>
    <w:rsid w:val="00914119"/>
    <w:rsid w:val="00916297"/>
    <w:rsid w:val="00924374"/>
    <w:rsid w:val="009267DE"/>
    <w:rsid w:val="00954250"/>
    <w:rsid w:val="00955E81"/>
    <w:rsid w:val="00956E0A"/>
    <w:rsid w:val="00972C33"/>
    <w:rsid w:val="009901B5"/>
    <w:rsid w:val="009B0FA6"/>
    <w:rsid w:val="009B2C5B"/>
    <w:rsid w:val="009D6C5D"/>
    <w:rsid w:val="009E1758"/>
    <w:rsid w:val="009E33B3"/>
    <w:rsid w:val="009F2E69"/>
    <w:rsid w:val="00A03306"/>
    <w:rsid w:val="00A04D2E"/>
    <w:rsid w:val="00A0517D"/>
    <w:rsid w:val="00A0525F"/>
    <w:rsid w:val="00A10FE9"/>
    <w:rsid w:val="00A20672"/>
    <w:rsid w:val="00A22011"/>
    <w:rsid w:val="00A335AD"/>
    <w:rsid w:val="00A658E2"/>
    <w:rsid w:val="00A72C66"/>
    <w:rsid w:val="00A8241D"/>
    <w:rsid w:val="00A83149"/>
    <w:rsid w:val="00A90547"/>
    <w:rsid w:val="00A918A9"/>
    <w:rsid w:val="00A95BF8"/>
    <w:rsid w:val="00AA568D"/>
    <w:rsid w:val="00AA77D8"/>
    <w:rsid w:val="00AC072B"/>
    <w:rsid w:val="00AF2101"/>
    <w:rsid w:val="00B00359"/>
    <w:rsid w:val="00B01EE2"/>
    <w:rsid w:val="00B1054A"/>
    <w:rsid w:val="00B1422D"/>
    <w:rsid w:val="00B172FB"/>
    <w:rsid w:val="00B22677"/>
    <w:rsid w:val="00B37D7A"/>
    <w:rsid w:val="00B427C7"/>
    <w:rsid w:val="00B568EE"/>
    <w:rsid w:val="00B57A96"/>
    <w:rsid w:val="00B6420D"/>
    <w:rsid w:val="00B675F3"/>
    <w:rsid w:val="00B73A3F"/>
    <w:rsid w:val="00B83D0F"/>
    <w:rsid w:val="00B853D0"/>
    <w:rsid w:val="00BA45C1"/>
    <w:rsid w:val="00BC1962"/>
    <w:rsid w:val="00BE1375"/>
    <w:rsid w:val="00BE4DBE"/>
    <w:rsid w:val="00BF0F00"/>
    <w:rsid w:val="00C03E80"/>
    <w:rsid w:val="00C11BC1"/>
    <w:rsid w:val="00C20294"/>
    <w:rsid w:val="00C33391"/>
    <w:rsid w:val="00C43EC6"/>
    <w:rsid w:val="00C61348"/>
    <w:rsid w:val="00C63F06"/>
    <w:rsid w:val="00C722D8"/>
    <w:rsid w:val="00C829E9"/>
    <w:rsid w:val="00C84F27"/>
    <w:rsid w:val="00C85D74"/>
    <w:rsid w:val="00C86C9A"/>
    <w:rsid w:val="00C871E0"/>
    <w:rsid w:val="00CB217C"/>
    <w:rsid w:val="00CC0603"/>
    <w:rsid w:val="00CC09F8"/>
    <w:rsid w:val="00CC3E7D"/>
    <w:rsid w:val="00CC4CF1"/>
    <w:rsid w:val="00CD5A34"/>
    <w:rsid w:val="00CF3807"/>
    <w:rsid w:val="00D02534"/>
    <w:rsid w:val="00D13CAD"/>
    <w:rsid w:val="00D17DBA"/>
    <w:rsid w:val="00D21274"/>
    <w:rsid w:val="00D2307D"/>
    <w:rsid w:val="00D32114"/>
    <w:rsid w:val="00D42D9A"/>
    <w:rsid w:val="00D4578B"/>
    <w:rsid w:val="00D542B9"/>
    <w:rsid w:val="00D56436"/>
    <w:rsid w:val="00D56ED2"/>
    <w:rsid w:val="00D61C76"/>
    <w:rsid w:val="00D61D67"/>
    <w:rsid w:val="00D70C68"/>
    <w:rsid w:val="00D71213"/>
    <w:rsid w:val="00D71834"/>
    <w:rsid w:val="00D73342"/>
    <w:rsid w:val="00D745A5"/>
    <w:rsid w:val="00D8498B"/>
    <w:rsid w:val="00D94AF6"/>
    <w:rsid w:val="00D973D9"/>
    <w:rsid w:val="00DA54C3"/>
    <w:rsid w:val="00DB1B28"/>
    <w:rsid w:val="00DB41BE"/>
    <w:rsid w:val="00DB4FE3"/>
    <w:rsid w:val="00DB608E"/>
    <w:rsid w:val="00DB672F"/>
    <w:rsid w:val="00DC7907"/>
    <w:rsid w:val="00DD6212"/>
    <w:rsid w:val="00DE6B57"/>
    <w:rsid w:val="00DF7281"/>
    <w:rsid w:val="00E058EF"/>
    <w:rsid w:val="00E13D72"/>
    <w:rsid w:val="00E1438E"/>
    <w:rsid w:val="00E26CF6"/>
    <w:rsid w:val="00E5761F"/>
    <w:rsid w:val="00E6021C"/>
    <w:rsid w:val="00E61290"/>
    <w:rsid w:val="00E75E06"/>
    <w:rsid w:val="00E828DB"/>
    <w:rsid w:val="00E83E0C"/>
    <w:rsid w:val="00E875C0"/>
    <w:rsid w:val="00E940F5"/>
    <w:rsid w:val="00EA5333"/>
    <w:rsid w:val="00EB6E82"/>
    <w:rsid w:val="00EC67F5"/>
    <w:rsid w:val="00ED58D1"/>
    <w:rsid w:val="00EE2DEC"/>
    <w:rsid w:val="00EF6936"/>
    <w:rsid w:val="00EF7CC0"/>
    <w:rsid w:val="00F006FB"/>
    <w:rsid w:val="00F007FA"/>
    <w:rsid w:val="00F01C1B"/>
    <w:rsid w:val="00F02EE7"/>
    <w:rsid w:val="00F04C78"/>
    <w:rsid w:val="00F04D03"/>
    <w:rsid w:val="00F06DC4"/>
    <w:rsid w:val="00F073EB"/>
    <w:rsid w:val="00F11CC4"/>
    <w:rsid w:val="00F158CD"/>
    <w:rsid w:val="00F23DE5"/>
    <w:rsid w:val="00F32319"/>
    <w:rsid w:val="00F37270"/>
    <w:rsid w:val="00F462E0"/>
    <w:rsid w:val="00F568FF"/>
    <w:rsid w:val="00F56ADC"/>
    <w:rsid w:val="00F61F6C"/>
    <w:rsid w:val="00F725CF"/>
    <w:rsid w:val="00F75620"/>
    <w:rsid w:val="00F77A84"/>
    <w:rsid w:val="00F811B5"/>
    <w:rsid w:val="00FA1A20"/>
    <w:rsid w:val="00FB7DCE"/>
    <w:rsid w:val="00FC11C1"/>
    <w:rsid w:val="00FD7BB1"/>
    <w:rsid w:val="00FE2D64"/>
    <w:rsid w:val="00FE40C7"/>
    <w:rsid w:val="00FE42E0"/>
    <w:rsid w:val="00FE5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  <w14:docId w14:val="48BD0DFA"/>
  <w15:chartTrackingRefBased/>
  <w15:docId w15:val="{EF2DD12C-2682-49FF-8411-FF15E6A40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locked="0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rsid w:val="00D962B8"/>
    <w:pPr>
      <w:spacing w:after="0" w:line="360" w:lineRule="auto"/>
      <w:ind w:firstLine="851"/>
      <w:jc w:val="both"/>
    </w:pPr>
    <w:rPr>
      <w:sz w:val="24"/>
    </w:rPr>
  </w:style>
  <w:style w:type="paragraph" w:styleId="10">
    <w:name w:val="heading 1"/>
    <w:basedOn w:val="a0"/>
    <w:next w:val="a0"/>
    <w:link w:val="11"/>
    <w:uiPriority w:val="9"/>
    <w:qFormat/>
    <w:locked/>
    <w:rsid w:val="00F811B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locked/>
    <w:rsid w:val="005B256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locked/>
    <w:rsid w:val="005B256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3Lf0">
    <w:name w:val="3L Основной"/>
    <w:link w:val="3Lf1"/>
    <w:qFormat/>
    <w:rsid w:val="00D2307D"/>
    <w:pPr>
      <w:spacing w:after="0" w:line="360" w:lineRule="auto"/>
      <w:ind w:firstLine="851"/>
      <w:jc w:val="both"/>
    </w:pPr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0"/>
    <w:link w:val="a5"/>
    <w:uiPriority w:val="99"/>
    <w:unhideWhenUsed/>
    <w:locked/>
    <w:rsid w:val="002A63BD"/>
    <w:pPr>
      <w:tabs>
        <w:tab w:val="center" w:pos="4677"/>
        <w:tab w:val="right" w:pos="9355"/>
      </w:tabs>
      <w:spacing w:line="240" w:lineRule="auto"/>
    </w:pPr>
  </w:style>
  <w:style w:type="character" w:customStyle="1" w:styleId="3Lf1">
    <w:name w:val="3L Основной Знак"/>
    <w:basedOn w:val="a1"/>
    <w:link w:val="3Lf0"/>
    <w:rsid w:val="00D2307D"/>
    <w:rPr>
      <w:rFonts w:ascii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basedOn w:val="a1"/>
    <w:link w:val="a4"/>
    <w:uiPriority w:val="99"/>
    <w:rsid w:val="002A63BD"/>
    <w:rPr>
      <w:sz w:val="24"/>
    </w:rPr>
  </w:style>
  <w:style w:type="paragraph" w:styleId="a6">
    <w:name w:val="footer"/>
    <w:basedOn w:val="a0"/>
    <w:link w:val="a7"/>
    <w:uiPriority w:val="99"/>
    <w:unhideWhenUsed/>
    <w:locked/>
    <w:rsid w:val="002A63BD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2A63BD"/>
    <w:rPr>
      <w:sz w:val="24"/>
    </w:rPr>
  </w:style>
  <w:style w:type="table" w:styleId="a8">
    <w:name w:val="Table Grid"/>
    <w:basedOn w:val="a2"/>
    <w:uiPriority w:val="59"/>
    <w:locked/>
    <w:rsid w:val="002A63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L10">
    <w:name w:val="3L 1"/>
    <w:basedOn w:val="3Lf0"/>
    <w:link w:val="3L12"/>
    <w:qFormat/>
    <w:rsid w:val="00D2307D"/>
    <w:pPr>
      <w:keepNext/>
      <w:pageBreakBefore/>
      <w:numPr>
        <w:numId w:val="9"/>
      </w:numPr>
      <w:spacing w:before="120" w:after="120"/>
      <w:outlineLvl w:val="0"/>
    </w:pPr>
    <w:rPr>
      <w:b/>
      <w:bCs/>
      <w:sz w:val="28"/>
      <w:szCs w:val="20"/>
    </w:rPr>
  </w:style>
  <w:style w:type="paragraph" w:customStyle="1" w:styleId="3L11">
    <w:name w:val="3L 1.1"/>
    <w:basedOn w:val="3Lf0"/>
    <w:link w:val="3L110"/>
    <w:qFormat/>
    <w:rsid w:val="00D2307D"/>
    <w:pPr>
      <w:keepNext/>
      <w:numPr>
        <w:ilvl w:val="1"/>
        <w:numId w:val="9"/>
      </w:numPr>
      <w:spacing w:before="120" w:after="120"/>
      <w:outlineLvl w:val="1"/>
    </w:pPr>
    <w:rPr>
      <w:b/>
      <w:bCs/>
    </w:rPr>
  </w:style>
  <w:style w:type="character" w:customStyle="1" w:styleId="3L12">
    <w:name w:val="3L 1 Знак"/>
    <w:basedOn w:val="3Lf1"/>
    <w:link w:val="3L10"/>
    <w:rsid w:val="00D2307D"/>
    <w:rPr>
      <w:rFonts w:ascii="Times New Roman" w:hAnsi="Times New Roman" w:cs="Times New Roman"/>
      <w:b/>
      <w:bCs/>
      <w:sz w:val="28"/>
      <w:szCs w:val="20"/>
    </w:rPr>
  </w:style>
  <w:style w:type="paragraph" w:customStyle="1" w:styleId="3L112">
    <w:name w:val="3L 1.1 (не жирный)"/>
    <w:basedOn w:val="3L11"/>
    <w:link w:val="3L113"/>
    <w:qFormat/>
    <w:rsid w:val="00D2307D"/>
    <w:pPr>
      <w:keepNext w:val="0"/>
      <w:spacing w:before="0" w:after="0"/>
      <w:outlineLvl w:val="9"/>
    </w:pPr>
    <w:rPr>
      <w:b w:val="0"/>
    </w:rPr>
  </w:style>
  <w:style w:type="character" w:customStyle="1" w:styleId="3L110">
    <w:name w:val="3L 1.1 Знак"/>
    <w:basedOn w:val="3Lf1"/>
    <w:link w:val="3L11"/>
    <w:rsid w:val="00D2307D"/>
    <w:rPr>
      <w:rFonts w:ascii="Times New Roman" w:hAnsi="Times New Roman" w:cs="Times New Roman"/>
      <w:b/>
      <w:bCs/>
      <w:sz w:val="24"/>
      <w:szCs w:val="24"/>
    </w:rPr>
  </w:style>
  <w:style w:type="paragraph" w:customStyle="1" w:styleId="3L111">
    <w:name w:val="3L 1.1.1"/>
    <w:basedOn w:val="3Lf0"/>
    <w:link w:val="3L1110"/>
    <w:qFormat/>
    <w:rsid w:val="00D2307D"/>
    <w:pPr>
      <w:numPr>
        <w:ilvl w:val="2"/>
        <w:numId w:val="9"/>
      </w:numPr>
    </w:pPr>
  </w:style>
  <w:style w:type="numbering" w:customStyle="1" w:styleId="3L1">
    <w:name w:val="3L.Перечисление"/>
    <w:uiPriority w:val="99"/>
    <w:rsid w:val="00265F39"/>
    <w:pPr>
      <w:numPr>
        <w:numId w:val="1"/>
      </w:numPr>
    </w:pPr>
  </w:style>
  <w:style w:type="paragraph" w:customStyle="1" w:styleId="3L1111">
    <w:name w:val="3L 1.1.1.1"/>
    <w:basedOn w:val="3Lf0"/>
    <w:link w:val="3L11110"/>
    <w:qFormat/>
    <w:rsid w:val="00D2307D"/>
    <w:pPr>
      <w:numPr>
        <w:ilvl w:val="3"/>
        <w:numId w:val="9"/>
      </w:numPr>
    </w:pPr>
  </w:style>
  <w:style w:type="character" w:customStyle="1" w:styleId="3L1110">
    <w:name w:val="3L 1.1.1 Знак"/>
    <w:basedOn w:val="3Lf1"/>
    <w:link w:val="3L111"/>
    <w:rsid w:val="00D2307D"/>
    <w:rPr>
      <w:rFonts w:ascii="Times New Roman" w:hAnsi="Times New Roman" w:cs="Times New Roman"/>
      <w:sz w:val="24"/>
      <w:szCs w:val="24"/>
    </w:rPr>
  </w:style>
  <w:style w:type="paragraph" w:customStyle="1" w:styleId="3L1-">
    <w:name w:val="3L 1-дефис"/>
    <w:basedOn w:val="3Lf0"/>
    <w:link w:val="3L1-0"/>
    <w:qFormat/>
    <w:rsid w:val="00265F39"/>
    <w:pPr>
      <w:numPr>
        <w:numId w:val="17"/>
      </w:numPr>
    </w:pPr>
  </w:style>
  <w:style w:type="character" w:customStyle="1" w:styleId="3L11110">
    <w:name w:val="3L 1.1.1.1 Знак"/>
    <w:basedOn w:val="3Lf1"/>
    <w:link w:val="3L1111"/>
    <w:rsid w:val="00D2307D"/>
    <w:rPr>
      <w:rFonts w:ascii="Times New Roman" w:hAnsi="Times New Roman" w:cs="Times New Roman"/>
      <w:sz w:val="24"/>
      <w:szCs w:val="24"/>
    </w:rPr>
  </w:style>
  <w:style w:type="paragraph" w:customStyle="1" w:styleId="3L2-">
    <w:name w:val="3L 2-буква"/>
    <w:basedOn w:val="3L1-"/>
    <w:link w:val="3L2-0"/>
    <w:qFormat/>
    <w:rsid w:val="00D2307D"/>
    <w:pPr>
      <w:numPr>
        <w:ilvl w:val="1"/>
      </w:numPr>
    </w:pPr>
  </w:style>
  <w:style w:type="character" w:customStyle="1" w:styleId="3L1-0">
    <w:name w:val="3L 1-дефис Знак"/>
    <w:basedOn w:val="3Lf1"/>
    <w:link w:val="3L1-"/>
    <w:rsid w:val="00D2307D"/>
    <w:rPr>
      <w:rFonts w:ascii="Times New Roman" w:hAnsi="Times New Roman" w:cs="Times New Roman"/>
      <w:sz w:val="24"/>
      <w:szCs w:val="24"/>
    </w:rPr>
  </w:style>
  <w:style w:type="paragraph" w:customStyle="1" w:styleId="3Ld">
    <w:name w:val="3L Таблица.Номер"/>
    <w:basedOn w:val="3Lf0"/>
    <w:link w:val="3Lf2"/>
    <w:qFormat/>
    <w:rsid w:val="00D2307D"/>
    <w:pPr>
      <w:keepNext/>
      <w:numPr>
        <w:numId w:val="16"/>
      </w:numPr>
      <w:spacing w:before="120" w:after="20" w:line="240" w:lineRule="auto"/>
    </w:pPr>
  </w:style>
  <w:style w:type="character" w:customStyle="1" w:styleId="3L2-0">
    <w:name w:val="3L 2-буква Знак"/>
    <w:basedOn w:val="3L1-0"/>
    <w:link w:val="3L2-"/>
    <w:rsid w:val="00D2307D"/>
    <w:rPr>
      <w:rFonts w:ascii="Times New Roman" w:hAnsi="Times New Roman" w:cs="Times New Roman"/>
      <w:sz w:val="24"/>
      <w:szCs w:val="24"/>
    </w:rPr>
  </w:style>
  <w:style w:type="paragraph" w:customStyle="1" w:styleId="3L4">
    <w:name w:val="3L Рисунок.Номер"/>
    <w:basedOn w:val="3Lf0"/>
    <w:link w:val="3Lf3"/>
    <w:qFormat/>
    <w:rsid w:val="00D2307D"/>
    <w:pPr>
      <w:numPr>
        <w:numId w:val="15"/>
      </w:numPr>
      <w:spacing w:after="120"/>
      <w:jc w:val="center"/>
    </w:pPr>
  </w:style>
  <w:style w:type="character" w:customStyle="1" w:styleId="3Lf2">
    <w:name w:val="3L Таблица.Номер Знак"/>
    <w:basedOn w:val="3Lf1"/>
    <w:link w:val="3Ld"/>
    <w:rsid w:val="00D2307D"/>
    <w:rPr>
      <w:rFonts w:ascii="Times New Roman" w:hAnsi="Times New Roman" w:cs="Times New Roman"/>
      <w:sz w:val="24"/>
      <w:szCs w:val="24"/>
    </w:rPr>
  </w:style>
  <w:style w:type="paragraph" w:customStyle="1" w:styleId="3L0">
    <w:name w:val="3L Примечание"/>
    <w:basedOn w:val="3Lf0"/>
    <w:link w:val="3Lf4"/>
    <w:qFormat/>
    <w:rsid w:val="00D2307D"/>
    <w:pPr>
      <w:numPr>
        <w:numId w:val="12"/>
      </w:numPr>
      <w:spacing w:before="120" w:after="120"/>
    </w:pPr>
    <w:rPr>
      <w:sz w:val="20"/>
      <w:szCs w:val="14"/>
    </w:rPr>
  </w:style>
  <w:style w:type="character" w:customStyle="1" w:styleId="3Lf3">
    <w:name w:val="3L Рисунок.Номер Знак"/>
    <w:basedOn w:val="3Lf1"/>
    <w:link w:val="3L4"/>
    <w:rsid w:val="00D2307D"/>
    <w:rPr>
      <w:rFonts w:ascii="Times New Roman" w:hAnsi="Times New Roman" w:cs="Times New Roman"/>
      <w:sz w:val="24"/>
      <w:szCs w:val="24"/>
    </w:rPr>
  </w:style>
  <w:style w:type="paragraph" w:customStyle="1" w:styleId="3Lf5">
    <w:name w:val="3L_Заголовок без номера"/>
    <w:basedOn w:val="3Lf0"/>
    <w:link w:val="3Lf6"/>
    <w:qFormat/>
    <w:rsid w:val="00D2307D"/>
    <w:pPr>
      <w:spacing w:after="120"/>
      <w:ind w:firstLine="0"/>
      <w:jc w:val="center"/>
      <w:outlineLvl w:val="0"/>
    </w:pPr>
    <w:rPr>
      <w:b/>
      <w:bCs/>
      <w:sz w:val="28"/>
      <w:szCs w:val="20"/>
    </w:rPr>
  </w:style>
  <w:style w:type="character" w:customStyle="1" w:styleId="3Lf4">
    <w:name w:val="3L Примечание Знак"/>
    <w:basedOn w:val="3Lf1"/>
    <w:link w:val="3L0"/>
    <w:rsid w:val="00D2307D"/>
    <w:rPr>
      <w:rFonts w:ascii="Times New Roman" w:hAnsi="Times New Roman" w:cs="Times New Roman"/>
      <w:sz w:val="20"/>
      <w:szCs w:val="14"/>
    </w:rPr>
  </w:style>
  <w:style w:type="numbering" w:customStyle="1" w:styleId="3Lc">
    <w:name w:val="3L.Разделы"/>
    <w:uiPriority w:val="99"/>
    <w:rsid w:val="00FE40C7"/>
    <w:pPr>
      <w:numPr>
        <w:numId w:val="6"/>
      </w:numPr>
    </w:pPr>
  </w:style>
  <w:style w:type="character" w:customStyle="1" w:styleId="3Lf6">
    <w:name w:val="3L_Заголовок без номера Знак"/>
    <w:basedOn w:val="3Lf1"/>
    <w:link w:val="3Lf5"/>
    <w:rsid w:val="00D2307D"/>
    <w:rPr>
      <w:rFonts w:ascii="Times New Roman" w:hAnsi="Times New Roman" w:cs="Times New Roman"/>
      <w:b/>
      <w:bCs/>
      <w:sz w:val="28"/>
      <w:szCs w:val="20"/>
    </w:rPr>
  </w:style>
  <w:style w:type="numbering" w:customStyle="1" w:styleId="3Lb">
    <w:name w:val="3L.Таблица"/>
    <w:uiPriority w:val="99"/>
    <w:rsid w:val="00131CD4"/>
    <w:pPr>
      <w:numPr>
        <w:numId w:val="8"/>
      </w:numPr>
    </w:pPr>
  </w:style>
  <w:style w:type="character" w:customStyle="1" w:styleId="3L113">
    <w:name w:val="3L 1.1 (не жирный) Знак"/>
    <w:basedOn w:val="3L110"/>
    <w:link w:val="3L112"/>
    <w:rsid w:val="00D2307D"/>
    <w:rPr>
      <w:rFonts w:ascii="Times New Roman" w:hAnsi="Times New Roman" w:cs="Times New Roman"/>
      <w:b w:val="0"/>
      <w:bCs/>
      <w:sz w:val="24"/>
      <w:szCs w:val="24"/>
    </w:rPr>
  </w:style>
  <w:style w:type="character" w:styleId="a9">
    <w:name w:val="Placeholder Text"/>
    <w:basedOn w:val="a1"/>
    <w:uiPriority w:val="99"/>
    <w:semiHidden/>
    <w:locked/>
    <w:rsid w:val="002A63BD"/>
    <w:rPr>
      <w:color w:val="808080"/>
    </w:rPr>
  </w:style>
  <w:style w:type="paragraph" w:customStyle="1" w:styleId="3Le">
    <w:name w:val="3L_таблица.строк номер"/>
    <w:basedOn w:val="3Lf0"/>
    <w:link w:val="3Lf7"/>
    <w:qFormat/>
    <w:rsid w:val="00D2307D"/>
    <w:pPr>
      <w:numPr>
        <w:ilvl w:val="1"/>
        <w:numId w:val="16"/>
      </w:numPr>
      <w:spacing w:line="240" w:lineRule="auto"/>
      <w:jc w:val="left"/>
    </w:pPr>
  </w:style>
  <w:style w:type="table" w:customStyle="1" w:styleId="3Lf8">
    <w:name w:val="3L_таблица"/>
    <w:basedOn w:val="-1"/>
    <w:uiPriority w:val="99"/>
    <w:rsid w:val="00D2307D"/>
    <w:rPr>
      <w:rFonts w:ascii="Times New Roman" w:hAnsi="Times New Roman"/>
      <w:sz w:val="24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28" w:type="dxa"/>
        <w:right w:w="28" w:type="dxa"/>
      </w:tblCellMar>
    </w:tblPr>
    <w:trPr>
      <w:cantSplit/>
    </w:trPr>
    <w:tcPr>
      <w:vAlign w:val="center"/>
    </w:tcPr>
    <w:tblStylePr w:type="firstRow">
      <w:pPr>
        <w:jc w:val="center"/>
      </w:pPr>
      <w:rPr>
        <w:b w:val="0"/>
        <w:bCs/>
      </w:rPr>
      <w:tblPr/>
      <w:trPr>
        <w:cantSplit w:val="0"/>
        <w:tblHeader/>
      </w:trPr>
      <w:tcPr>
        <w:tcBorders>
          <w:bottom w:val="double" w:sz="4" w:space="0" w:color="auto"/>
        </w:tcBorders>
      </w:tcPr>
    </w:tblStylePr>
    <w:tblStylePr w:type="lastRow">
      <w:rPr>
        <w:b w:val="0"/>
        <w:bCs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character" w:customStyle="1" w:styleId="3Lf7">
    <w:name w:val="3L_таблица.строк номер Знак"/>
    <w:basedOn w:val="3Lf1"/>
    <w:link w:val="3Le"/>
    <w:rsid w:val="00D2307D"/>
    <w:rPr>
      <w:rFonts w:ascii="Times New Roman" w:hAnsi="Times New Roman" w:cs="Times New Roman"/>
      <w:sz w:val="24"/>
      <w:szCs w:val="24"/>
    </w:rPr>
  </w:style>
  <w:style w:type="paragraph" w:customStyle="1" w:styleId="3Lf9">
    <w:name w:val="3L_таблица.текст"/>
    <w:basedOn w:val="3Lf0"/>
    <w:link w:val="3Lfa"/>
    <w:qFormat/>
    <w:rsid w:val="00D2307D"/>
    <w:pPr>
      <w:spacing w:line="240" w:lineRule="auto"/>
      <w:ind w:firstLine="0"/>
      <w:jc w:val="left"/>
    </w:pPr>
  </w:style>
  <w:style w:type="table" w:styleId="-1">
    <w:name w:val="Grid Table 1 Light"/>
    <w:basedOn w:val="a2"/>
    <w:uiPriority w:val="46"/>
    <w:locked/>
    <w:rsid w:val="002A63B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3Lfa">
    <w:name w:val="3L_таблица.текст Знак"/>
    <w:basedOn w:val="3Lf1"/>
    <w:link w:val="3Lf9"/>
    <w:rsid w:val="00D2307D"/>
    <w:rPr>
      <w:rFonts w:ascii="Times New Roman" w:hAnsi="Times New Roman" w:cs="Times New Roman"/>
      <w:sz w:val="24"/>
      <w:szCs w:val="24"/>
    </w:rPr>
  </w:style>
  <w:style w:type="paragraph" w:customStyle="1" w:styleId="3Lfb">
    <w:name w:val="3L_таблица.заголовок (по центру)"/>
    <w:basedOn w:val="3Lf9"/>
    <w:link w:val="3Lfc"/>
    <w:qFormat/>
    <w:rsid w:val="00D2307D"/>
    <w:pPr>
      <w:jc w:val="center"/>
    </w:pPr>
    <w:rPr>
      <w:bCs/>
      <w:lang w:eastAsia="ru-RU"/>
    </w:rPr>
  </w:style>
  <w:style w:type="paragraph" w:customStyle="1" w:styleId="3Lfd">
    <w:name w:val="3L Рисунок.Строка"/>
    <w:basedOn w:val="3Lf0"/>
    <w:link w:val="3Lfe"/>
    <w:qFormat/>
    <w:rsid w:val="00D2307D"/>
    <w:pPr>
      <w:keepNext/>
      <w:spacing w:before="120"/>
      <w:ind w:firstLine="0"/>
      <w:jc w:val="center"/>
    </w:pPr>
  </w:style>
  <w:style w:type="character" w:customStyle="1" w:styleId="3Lfc">
    <w:name w:val="3L_таблица.заголовок (по центру) Знак"/>
    <w:basedOn w:val="3Lfa"/>
    <w:link w:val="3Lfb"/>
    <w:rsid w:val="00D2307D"/>
    <w:rPr>
      <w:rFonts w:ascii="Times New Roman" w:hAnsi="Times New Roman" w:cs="Times New Roman"/>
      <w:bCs/>
      <w:sz w:val="24"/>
      <w:szCs w:val="24"/>
      <w:lang w:eastAsia="ru-RU"/>
    </w:rPr>
  </w:style>
  <w:style w:type="numbering" w:customStyle="1" w:styleId="3L">
    <w:name w:val="3L.Примечание"/>
    <w:uiPriority w:val="99"/>
    <w:rsid w:val="00FE40C7"/>
    <w:pPr>
      <w:numPr>
        <w:numId w:val="3"/>
      </w:numPr>
    </w:pPr>
  </w:style>
  <w:style w:type="character" w:customStyle="1" w:styleId="3Lfe">
    <w:name w:val="3L Рисунок.Строка Знак"/>
    <w:basedOn w:val="3Lf1"/>
    <w:link w:val="3Lfd"/>
    <w:rsid w:val="00D2307D"/>
    <w:rPr>
      <w:rFonts w:ascii="Times New Roman" w:hAnsi="Times New Roman" w:cs="Times New Roman"/>
      <w:sz w:val="24"/>
      <w:szCs w:val="24"/>
    </w:rPr>
  </w:style>
  <w:style w:type="numbering" w:customStyle="1" w:styleId="3L3">
    <w:name w:val="3L.Рисунок"/>
    <w:uiPriority w:val="99"/>
    <w:rsid w:val="00131CD4"/>
    <w:pPr>
      <w:numPr>
        <w:numId w:val="7"/>
      </w:numPr>
    </w:pPr>
  </w:style>
  <w:style w:type="paragraph" w:customStyle="1" w:styleId="3Lff">
    <w:name w:val="3L_таблица.примечание"/>
    <w:basedOn w:val="3L0"/>
    <w:link w:val="3Lff0"/>
    <w:qFormat/>
    <w:rsid w:val="00D2307D"/>
    <w:pPr>
      <w:spacing w:before="0" w:after="0" w:line="240" w:lineRule="auto"/>
    </w:pPr>
    <w:rPr>
      <w:bCs/>
      <w:szCs w:val="20"/>
      <w:lang w:val="en-US" w:eastAsia="ru-RU"/>
    </w:rPr>
  </w:style>
  <w:style w:type="numbering" w:customStyle="1" w:styleId="3L5">
    <w:name w:val="3L.Примечания в таблице"/>
    <w:uiPriority w:val="99"/>
    <w:rsid w:val="00FE40C7"/>
    <w:pPr>
      <w:numPr>
        <w:numId w:val="5"/>
      </w:numPr>
    </w:pPr>
  </w:style>
  <w:style w:type="character" w:customStyle="1" w:styleId="3Lff0">
    <w:name w:val="3L_таблица.примечание Знак"/>
    <w:basedOn w:val="3Lf4"/>
    <w:link w:val="3Lff"/>
    <w:rsid w:val="00D2307D"/>
    <w:rPr>
      <w:rFonts w:ascii="Times New Roman" w:hAnsi="Times New Roman" w:cs="Times New Roman"/>
      <w:bCs/>
      <w:sz w:val="20"/>
      <w:szCs w:val="20"/>
      <w:lang w:val="en-US" w:eastAsia="ru-RU"/>
    </w:rPr>
  </w:style>
  <w:style w:type="paragraph" w:customStyle="1" w:styleId="3L6">
    <w:name w:val="3L_таблица.примечания"/>
    <w:basedOn w:val="3Lf9"/>
    <w:link w:val="3Lff1"/>
    <w:qFormat/>
    <w:rsid w:val="00FE40C7"/>
    <w:pPr>
      <w:numPr>
        <w:numId w:val="14"/>
      </w:numPr>
    </w:pPr>
    <w:rPr>
      <w:bCs/>
      <w:sz w:val="20"/>
      <w:szCs w:val="20"/>
      <w:lang w:eastAsia="ru-RU"/>
    </w:rPr>
  </w:style>
  <w:style w:type="paragraph" w:customStyle="1" w:styleId="3L7">
    <w:name w:val="3L_таблица.примечания номер"/>
    <w:basedOn w:val="3Lf9"/>
    <w:link w:val="3Lff2"/>
    <w:qFormat/>
    <w:rsid w:val="00D2307D"/>
    <w:pPr>
      <w:numPr>
        <w:ilvl w:val="1"/>
        <w:numId w:val="14"/>
      </w:numPr>
    </w:pPr>
    <w:rPr>
      <w:sz w:val="20"/>
      <w:szCs w:val="20"/>
      <w:lang w:eastAsia="ru-RU"/>
    </w:rPr>
  </w:style>
  <w:style w:type="character" w:customStyle="1" w:styleId="3Lff1">
    <w:name w:val="3L_таблица.примечания Знак"/>
    <w:basedOn w:val="3Lfa"/>
    <w:link w:val="3L6"/>
    <w:rsid w:val="00D2307D"/>
    <w:rPr>
      <w:rFonts w:ascii="Times New Roman" w:hAnsi="Times New Roman" w:cs="Times New Roman"/>
      <w:bCs/>
      <w:sz w:val="20"/>
      <w:szCs w:val="20"/>
      <w:lang w:eastAsia="ru-RU"/>
    </w:rPr>
  </w:style>
  <w:style w:type="paragraph" w:customStyle="1" w:styleId="3Lf">
    <w:name w:val="3L_таблица.сноска"/>
    <w:basedOn w:val="3Lf9"/>
    <w:link w:val="3Lff3"/>
    <w:qFormat/>
    <w:rsid w:val="00D2307D"/>
    <w:pPr>
      <w:numPr>
        <w:ilvl w:val="2"/>
        <w:numId w:val="16"/>
      </w:numPr>
    </w:pPr>
    <w:rPr>
      <w:sz w:val="20"/>
      <w:szCs w:val="20"/>
      <w:lang w:eastAsia="ru-RU"/>
    </w:rPr>
  </w:style>
  <w:style w:type="character" w:customStyle="1" w:styleId="3Lff2">
    <w:name w:val="3L_таблица.примечания номер Знак"/>
    <w:basedOn w:val="3Lfa"/>
    <w:link w:val="3L7"/>
    <w:rsid w:val="00D2307D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3L9">
    <w:name w:val="3L_примечания"/>
    <w:basedOn w:val="3Lf0"/>
    <w:link w:val="3Lff4"/>
    <w:qFormat/>
    <w:rsid w:val="00D2307D"/>
    <w:pPr>
      <w:keepNext/>
      <w:numPr>
        <w:numId w:val="13"/>
      </w:numPr>
    </w:pPr>
    <w:rPr>
      <w:sz w:val="20"/>
      <w:szCs w:val="20"/>
    </w:rPr>
  </w:style>
  <w:style w:type="character" w:customStyle="1" w:styleId="3Lff3">
    <w:name w:val="3L_таблица.сноска Знак"/>
    <w:basedOn w:val="3Lfa"/>
    <w:link w:val="3Lf"/>
    <w:rsid w:val="00D2307D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3La">
    <w:name w:val="3L_примечания.номер"/>
    <w:basedOn w:val="3Lf0"/>
    <w:link w:val="3Lff5"/>
    <w:qFormat/>
    <w:rsid w:val="00D2307D"/>
    <w:pPr>
      <w:numPr>
        <w:ilvl w:val="1"/>
        <w:numId w:val="13"/>
      </w:numPr>
    </w:pPr>
    <w:rPr>
      <w:sz w:val="20"/>
      <w:szCs w:val="20"/>
    </w:rPr>
  </w:style>
  <w:style w:type="character" w:customStyle="1" w:styleId="3Lff4">
    <w:name w:val="3L_примечания Знак"/>
    <w:basedOn w:val="3Lf1"/>
    <w:link w:val="3L9"/>
    <w:rsid w:val="00D2307D"/>
    <w:rPr>
      <w:rFonts w:ascii="Times New Roman" w:hAnsi="Times New Roman" w:cs="Times New Roman"/>
      <w:sz w:val="20"/>
      <w:szCs w:val="20"/>
    </w:rPr>
  </w:style>
  <w:style w:type="numbering" w:customStyle="1" w:styleId="3L8">
    <w:name w:val="3L.Примечания"/>
    <w:uiPriority w:val="99"/>
    <w:rsid w:val="00FE40C7"/>
    <w:pPr>
      <w:numPr>
        <w:numId w:val="4"/>
      </w:numPr>
    </w:pPr>
  </w:style>
  <w:style w:type="character" w:customStyle="1" w:styleId="3Lff5">
    <w:name w:val="3L_примечания.номер Знак"/>
    <w:basedOn w:val="3Lf1"/>
    <w:link w:val="3La"/>
    <w:rsid w:val="00D2307D"/>
    <w:rPr>
      <w:rFonts w:ascii="Times New Roman" w:hAnsi="Times New Roman" w:cs="Times New Roman"/>
      <w:sz w:val="20"/>
      <w:szCs w:val="20"/>
    </w:rPr>
  </w:style>
  <w:style w:type="character" w:styleId="aa">
    <w:name w:val="annotation reference"/>
    <w:basedOn w:val="a1"/>
    <w:uiPriority w:val="99"/>
    <w:semiHidden/>
    <w:unhideWhenUsed/>
    <w:locked/>
    <w:rsid w:val="002A63BD"/>
    <w:rPr>
      <w:sz w:val="16"/>
      <w:szCs w:val="16"/>
    </w:rPr>
  </w:style>
  <w:style w:type="paragraph" w:styleId="ab">
    <w:name w:val="annotation text"/>
    <w:basedOn w:val="a0"/>
    <w:link w:val="ac"/>
    <w:uiPriority w:val="99"/>
    <w:unhideWhenUsed/>
    <w:locked/>
    <w:rsid w:val="002A63BD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1"/>
    <w:link w:val="ab"/>
    <w:uiPriority w:val="99"/>
    <w:rsid w:val="002A63BD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locked/>
    <w:rsid w:val="002A63BD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A63BD"/>
    <w:rPr>
      <w:b/>
      <w:bCs/>
      <w:sz w:val="20"/>
      <w:szCs w:val="20"/>
    </w:rPr>
  </w:style>
  <w:style w:type="paragraph" w:customStyle="1" w:styleId="3Lff6">
    <w:name w:val="3L_согласовано"/>
    <w:basedOn w:val="3Lf0"/>
    <w:link w:val="3Lff7"/>
    <w:qFormat/>
    <w:rsid w:val="00D2307D"/>
    <w:pPr>
      <w:ind w:firstLine="0"/>
      <w:jc w:val="center"/>
    </w:pPr>
  </w:style>
  <w:style w:type="paragraph" w:styleId="12">
    <w:name w:val="toc 1"/>
    <w:basedOn w:val="a0"/>
    <w:next w:val="a0"/>
    <w:autoRedefine/>
    <w:uiPriority w:val="39"/>
    <w:unhideWhenUsed/>
    <w:locked/>
    <w:rsid w:val="00856613"/>
    <w:pPr>
      <w:tabs>
        <w:tab w:val="right" w:leader="dot" w:pos="9911"/>
      </w:tabs>
      <w:ind w:left="284" w:right="567" w:hanging="284"/>
    </w:pPr>
    <w:rPr>
      <w:rFonts w:ascii="Times New Roman" w:hAnsi="Times New Roman"/>
    </w:rPr>
  </w:style>
  <w:style w:type="character" w:customStyle="1" w:styleId="3Lff7">
    <w:name w:val="3L_согласовано Знак"/>
    <w:basedOn w:val="3Lf1"/>
    <w:link w:val="3Lff6"/>
    <w:rsid w:val="00D2307D"/>
    <w:rPr>
      <w:rFonts w:ascii="Times New Roman" w:hAnsi="Times New Roman" w:cs="Times New Roman"/>
      <w:sz w:val="24"/>
      <w:szCs w:val="24"/>
    </w:rPr>
  </w:style>
  <w:style w:type="paragraph" w:styleId="21">
    <w:name w:val="toc 2"/>
    <w:basedOn w:val="a0"/>
    <w:next w:val="a0"/>
    <w:autoRedefine/>
    <w:uiPriority w:val="39"/>
    <w:unhideWhenUsed/>
    <w:locked/>
    <w:rsid w:val="00856613"/>
    <w:pPr>
      <w:ind w:left="709" w:right="567" w:hanging="425"/>
    </w:pPr>
    <w:rPr>
      <w:rFonts w:ascii="Times New Roman" w:hAnsi="Times New Roman"/>
    </w:rPr>
  </w:style>
  <w:style w:type="paragraph" w:styleId="9">
    <w:name w:val="toc 9"/>
    <w:basedOn w:val="a0"/>
    <w:next w:val="a0"/>
    <w:autoRedefine/>
    <w:uiPriority w:val="39"/>
    <w:unhideWhenUsed/>
    <w:locked/>
    <w:rsid w:val="00856613"/>
    <w:pPr>
      <w:ind w:left="1559" w:right="567" w:hanging="1559"/>
    </w:pPr>
    <w:rPr>
      <w:rFonts w:ascii="Times New Roman" w:hAnsi="Times New Roman"/>
    </w:rPr>
  </w:style>
  <w:style w:type="numbering" w:customStyle="1" w:styleId="af">
    <w:name w:val="Примечания в таблице"/>
    <w:uiPriority w:val="99"/>
    <w:rsid w:val="00D962B8"/>
  </w:style>
  <w:style w:type="numbering" w:customStyle="1" w:styleId="af0">
    <w:name w:val="Табл"/>
    <w:uiPriority w:val="99"/>
    <w:rsid w:val="00D962B8"/>
  </w:style>
  <w:style w:type="numbering" w:customStyle="1" w:styleId="af1">
    <w:name w:val="Примечания"/>
    <w:uiPriority w:val="99"/>
    <w:rsid w:val="00D962B8"/>
  </w:style>
  <w:style w:type="character" w:styleId="af2">
    <w:name w:val="Hyperlink"/>
    <w:basedOn w:val="a1"/>
    <w:uiPriority w:val="99"/>
    <w:unhideWhenUsed/>
    <w:locked/>
    <w:rsid w:val="002A63BD"/>
    <w:rPr>
      <w:color w:val="0563C1" w:themeColor="hyperlink"/>
      <w:u w:val="single"/>
    </w:rPr>
  </w:style>
  <w:style w:type="paragraph" w:customStyle="1" w:styleId="3LP">
    <w:name w:val="3L_P_А (приложение)"/>
    <w:basedOn w:val="3Lf0"/>
    <w:link w:val="3LP5"/>
    <w:qFormat/>
    <w:rsid w:val="00D2307D"/>
    <w:pPr>
      <w:keepNext/>
      <w:pageBreakBefore/>
      <w:numPr>
        <w:numId w:val="10"/>
      </w:numPr>
      <w:spacing w:before="120" w:after="120"/>
      <w:jc w:val="center"/>
      <w:outlineLvl w:val="8"/>
    </w:pPr>
    <w:rPr>
      <w:b/>
      <w:bCs/>
      <w:sz w:val="28"/>
      <w:szCs w:val="28"/>
    </w:rPr>
  </w:style>
  <w:style w:type="paragraph" w:customStyle="1" w:styleId="3LP1">
    <w:name w:val="3L_P_А.1"/>
    <w:basedOn w:val="3Lf0"/>
    <w:link w:val="3LP10"/>
    <w:qFormat/>
    <w:rsid w:val="00D2307D"/>
    <w:pPr>
      <w:keepNext/>
      <w:numPr>
        <w:ilvl w:val="1"/>
        <w:numId w:val="10"/>
      </w:numPr>
      <w:spacing w:before="120" w:after="120"/>
    </w:pPr>
    <w:rPr>
      <w:b/>
      <w:bCs/>
    </w:rPr>
  </w:style>
  <w:style w:type="paragraph" w:customStyle="1" w:styleId="3LP11">
    <w:name w:val="3L_P_А.1.1"/>
    <w:basedOn w:val="3Lf0"/>
    <w:link w:val="3LP110"/>
    <w:qFormat/>
    <w:rsid w:val="00D2307D"/>
    <w:pPr>
      <w:numPr>
        <w:ilvl w:val="2"/>
        <w:numId w:val="10"/>
      </w:numPr>
    </w:pPr>
  </w:style>
  <w:style w:type="paragraph" w:customStyle="1" w:styleId="3LP111">
    <w:name w:val="3L_P_А.1.1.1"/>
    <w:basedOn w:val="3Lf0"/>
    <w:link w:val="3LP1110"/>
    <w:qFormat/>
    <w:rsid w:val="00D2307D"/>
    <w:pPr>
      <w:numPr>
        <w:ilvl w:val="3"/>
        <w:numId w:val="10"/>
      </w:numPr>
    </w:pPr>
  </w:style>
  <w:style w:type="paragraph" w:customStyle="1" w:styleId="3LP0">
    <w:name w:val="3L_P_Рисунок.Номер"/>
    <w:basedOn w:val="3Lf0"/>
    <w:link w:val="3LP6"/>
    <w:qFormat/>
    <w:rsid w:val="00D2307D"/>
    <w:pPr>
      <w:numPr>
        <w:ilvl w:val="4"/>
        <w:numId w:val="10"/>
      </w:numPr>
      <w:spacing w:after="120"/>
      <w:jc w:val="center"/>
    </w:pPr>
  </w:style>
  <w:style w:type="paragraph" w:customStyle="1" w:styleId="3LP2">
    <w:name w:val="3L_P_Таблица.Номер"/>
    <w:basedOn w:val="3Lf0"/>
    <w:link w:val="3LP7"/>
    <w:qFormat/>
    <w:rsid w:val="00D2307D"/>
    <w:pPr>
      <w:keepNext/>
      <w:numPr>
        <w:ilvl w:val="5"/>
        <w:numId w:val="10"/>
      </w:numPr>
      <w:spacing w:before="120" w:after="20" w:line="240" w:lineRule="auto"/>
    </w:pPr>
  </w:style>
  <w:style w:type="paragraph" w:customStyle="1" w:styleId="3LP4">
    <w:name w:val="3L_P_таблица.сноска"/>
    <w:basedOn w:val="3Lf"/>
    <w:link w:val="3LP8"/>
    <w:qFormat/>
    <w:rsid w:val="00D2307D"/>
    <w:pPr>
      <w:numPr>
        <w:ilvl w:val="7"/>
        <w:numId w:val="10"/>
      </w:numPr>
    </w:pPr>
  </w:style>
  <w:style w:type="numbering" w:customStyle="1" w:styleId="3L2">
    <w:name w:val="3L.Приложение"/>
    <w:uiPriority w:val="99"/>
    <w:rsid w:val="00FE40C7"/>
    <w:pPr>
      <w:numPr>
        <w:numId w:val="2"/>
      </w:numPr>
    </w:pPr>
  </w:style>
  <w:style w:type="paragraph" w:customStyle="1" w:styleId="3LP12">
    <w:name w:val="3L_P_А.1 (не жирный)"/>
    <w:basedOn w:val="3LP1"/>
    <w:link w:val="3LP13"/>
    <w:qFormat/>
    <w:rsid w:val="00D2307D"/>
    <w:pPr>
      <w:keepNext w:val="0"/>
      <w:spacing w:before="0" w:after="0"/>
    </w:pPr>
    <w:rPr>
      <w:b w:val="0"/>
      <w:bCs w:val="0"/>
    </w:rPr>
  </w:style>
  <w:style w:type="paragraph" w:styleId="af3">
    <w:name w:val="caption"/>
    <w:basedOn w:val="a0"/>
    <w:next w:val="a0"/>
    <w:uiPriority w:val="35"/>
    <w:semiHidden/>
    <w:unhideWhenUsed/>
    <w:qFormat/>
    <w:locked/>
    <w:rsid w:val="002A63B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3LP3">
    <w:name w:val="3L_P_таблица.строк номер"/>
    <w:basedOn w:val="3Le"/>
    <w:link w:val="3LP9"/>
    <w:qFormat/>
    <w:rsid w:val="00D2307D"/>
    <w:pPr>
      <w:numPr>
        <w:ilvl w:val="6"/>
        <w:numId w:val="10"/>
      </w:numPr>
    </w:pPr>
    <w:rPr>
      <w:bCs/>
      <w:lang w:eastAsia="ru-RU"/>
    </w:rPr>
  </w:style>
  <w:style w:type="character" w:customStyle="1" w:styleId="3LP5">
    <w:name w:val="3L_P_А (приложение) Знак"/>
    <w:basedOn w:val="3Lf1"/>
    <w:link w:val="3LP"/>
    <w:rsid w:val="00D2307D"/>
    <w:rPr>
      <w:rFonts w:ascii="Times New Roman" w:hAnsi="Times New Roman" w:cs="Times New Roman"/>
      <w:b/>
      <w:bCs/>
      <w:sz w:val="28"/>
      <w:szCs w:val="28"/>
    </w:rPr>
  </w:style>
  <w:style w:type="character" w:customStyle="1" w:styleId="3LP10">
    <w:name w:val="3L_P_А.1 Знак"/>
    <w:basedOn w:val="3Lf1"/>
    <w:link w:val="3LP1"/>
    <w:rsid w:val="00D2307D"/>
    <w:rPr>
      <w:rFonts w:ascii="Times New Roman" w:hAnsi="Times New Roman" w:cs="Times New Roman"/>
      <w:b/>
      <w:bCs/>
      <w:sz w:val="24"/>
      <w:szCs w:val="24"/>
    </w:rPr>
  </w:style>
  <w:style w:type="character" w:customStyle="1" w:styleId="3LP13">
    <w:name w:val="3L_P_А.1 (не жирный) Знак"/>
    <w:basedOn w:val="3LP10"/>
    <w:link w:val="3LP12"/>
    <w:rsid w:val="00D2307D"/>
    <w:rPr>
      <w:rFonts w:ascii="Times New Roman" w:hAnsi="Times New Roman" w:cs="Times New Roman"/>
      <w:b w:val="0"/>
      <w:bCs w:val="0"/>
      <w:sz w:val="24"/>
      <w:szCs w:val="24"/>
    </w:rPr>
  </w:style>
  <w:style w:type="character" w:customStyle="1" w:styleId="3LP110">
    <w:name w:val="3L_P_А.1.1 Знак"/>
    <w:basedOn w:val="3Lf1"/>
    <w:link w:val="3LP11"/>
    <w:rsid w:val="00D2307D"/>
    <w:rPr>
      <w:rFonts w:ascii="Times New Roman" w:hAnsi="Times New Roman" w:cs="Times New Roman"/>
      <w:sz w:val="24"/>
      <w:szCs w:val="24"/>
    </w:rPr>
  </w:style>
  <w:style w:type="character" w:customStyle="1" w:styleId="3LP1110">
    <w:name w:val="3L_P_А.1.1.1 Знак"/>
    <w:basedOn w:val="3Lf1"/>
    <w:link w:val="3LP111"/>
    <w:rsid w:val="00D2307D"/>
    <w:rPr>
      <w:rFonts w:ascii="Times New Roman" w:hAnsi="Times New Roman" w:cs="Times New Roman"/>
      <w:sz w:val="24"/>
      <w:szCs w:val="24"/>
    </w:rPr>
  </w:style>
  <w:style w:type="character" w:customStyle="1" w:styleId="3LP6">
    <w:name w:val="3L_P_Рисунок.Номер Знак"/>
    <w:basedOn w:val="3Lf1"/>
    <w:link w:val="3LP0"/>
    <w:rsid w:val="00D2307D"/>
    <w:rPr>
      <w:rFonts w:ascii="Times New Roman" w:hAnsi="Times New Roman" w:cs="Times New Roman"/>
      <w:sz w:val="24"/>
      <w:szCs w:val="24"/>
    </w:rPr>
  </w:style>
  <w:style w:type="character" w:customStyle="1" w:styleId="3LP7">
    <w:name w:val="3L_P_Таблица.Номер Знак"/>
    <w:basedOn w:val="3Lf1"/>
    <w:link w:val="3LP2"/>
    <w:rsid w:val="00D2307D"/>
    <w:rPr>
      <w:rFonts w:ascii="Times New Roman" w:hAnsi="Times New Roman" w:cs="Times New Roman"/>
      <w:sz w:val="24"/>
      <w:szCs w:val="24"/>
    </w:rPr>
  </w:style>
  <w:style w:type="character" w:customStyle="1" w:styleId="3LP8">
    <w:name w:val="3L_P_таблица.сноска Знак"/>
    <w:basedOn w:val="3Lff3"/>
    <w:link w:val="3LP4"/>
    <w:rsid w:val="00D2307D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3LP9">
    <w:name w:val="3L_P_таблица.строк номер Знак"/>
    <w:basedOn w:val="3Lf7"/>
    <w:link w:val="3LP3"/>
    <w:rsid w:val="00D2307D"/>
    <w:rPr>
      <w:rFonts w:ascii="Times New Roman" w:hAnsi="Times New Roman" w:cs="Times New Roman"/>
      <w:bCs/>
      <w:sz w:val="24"/>
      <w:szCs w:val="24"/>
      <w:lang w:eastAsia="ru-RU"/>
    </w:rPr>
  </w:style>
  <w:style w:type="paragraph" w:customStyle="1" w:styleId="3Lff8">
    <w:name w:val="3L_таблица.текст сноски"/>
    <w:basedOn w:val="3Lf0"/>
    <w:link w:val="3Lff9"/>
    <w:qFormat/>
    <w:rsid w:val="00D2307D"/>
    <w:pPr>
      <w:spacing w:line="240" w:lineRule="auto"/>
    </w:pPr>
    <w:rPr>
      <w:bCs/>
      <w:sz w:val="20"/>
      <w:szCs w:val="20"/>
      <w:lang w:eastAsia="ru-RU"/>
    </w:rPr>
  </w:style>
  <w:style w:type="character" w:customStyle="1" w:styleId="3Lff9">
    <w:name w:val="3L_таблица.текст сноски Знак"/>
    <w:basedOn w:val="3Lf1"/>
    <w:link w:val="3Lff8"/>
    <w:rsid w:val="00D2307D"/>
    <w:rPr>
      <w:rFonts w:ascii="Times New Roman" w:hAnsi="Times New Roman" w:cs="Times New Roman"/>
      <w:bCs/>
      <w:sz w:val="20"/>
      <w:szCs w:val="20"/>
      <w:lang w:eastAsia="ru-RU"/>
    </w:rPr>
  </w:style>
  <w:style w:type="character" w:styleId="af4">
    <w:name w:val="Unresolved Mention"/>
    <w:basedOn w:val="a1"/>
    <w:uiPriority w:val="99"/>
    <w:semiHidden/>
    <w:unhideWhenUsed/>
    <w:locked/>
    <w:rsid w:val="00350AD4"/>
    <w:rPr>
      <w:color w:val="605E5C"/>
      <w:shd w:val="clear" w:color="auto" w:fill="E1DFDD"/>
    </w:rPr>
  </w:style>
  <w:style w:type="paragraph" w:customStyle="1" w:styleId="3Lffa">
    <w:name w:val="3L_рамка_дата"/>
    <w:basedOn w:val="a0"/>
    <w:link w:val="3Lffb"/>
    <w:qFormat/>
    <w:rsid w:val="00D2307D"/>
    <w:pPr>
      <w:spacing w:line="240" w:lineRule="auto"/>
      <w:ind w:firstLine="0"/>
      <w:jc w:val="center"/>
    </w:pPr>
    <w:rPr>
      <w:rFonts w:ascii="Times New Roman" w:hAnsi="Times New Roman" w:cs="Times New Roman"/>
      <w:w w:val="55"/>
      <w:sz w:val="20"/>
      <w:szCs w:val="20"/>
      <w:lang w:val="en-US"/>
    </w:rPr>
  </w:style>
  <w:style w:type="character" w:customStyle="1" w:styleId="3Lffb">
    <w:name w:val="3L_рамка_дата Знак"/>
    <w:basedOn w:val="a1"/>
    <w:link w:val="3Lffa"/>
    <w:rsid w:val="00D2307D"/>
    <w:rPr>
      <w:rFonts w:ascii="Times New Roman" w:hAnsi="Times New Roman" w:cs="Times New Roman"/>
      <w:w w:val="55"/>
      <w:sz w:val="20"/>
      <w:szCs w:val="20"/>
      <w:lang w:val="en-US"/>
    </w:rPr>
  </w:style>
  <w:style w:type="paragraph" w:customStyle="1" w:styleId="3Lffc">
    <w:name w:val="3L_титул_заголовок"/>
    <w:basedOn w:val="a0"/>
    <w:link w:val="3Lffd"/>
    <w:qFormat/>
    <w:rsid w:val="00D2307D"/>
    <w:pPr>
      <w:ind w:firstLine="0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Lffd">
    <w:name w:val="3L_титул_заголовок Знак"/>
    <w:basedOn w:val="a1"/>
    <w:link w:val="3Lffc"/>
    <w:rsid w:val="00D2307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3Lffe">
    <w:name w:val="3L_титул_ООО"/>
    <w:basedOn w:val="a0"/>
    <w:link w:val="3Lfff"/>
    <w:qFormat/>
    <w:rsid w:val="00D2307D"/>
    <w:pPr>
      <w:ind w:firstLine="0"/>
      <w:jc w:val="center"/>
    </w:pPr>
    <w:rPr>
      <w:rFonts w:ascii="Times New Roman" w:eastAsia="Times New Roman" w:hAnsi="Times New Roman" w:cs="Times New Roman"/>
      <w:caps/>
      <w:szCs w:val="18"/>
      <w:lang w:eastAsia="ru-RU"/>
    </w:rPr>
  </w:style>
  <w:style w:type="character" w:customStyle="1" w:styleId="3Lfff">
    <w:name w:val="3L_титул_ООО Знак"/>
    <w:basedOn w:val="a1"/>
    <w:link w:val="3Lffe"/>
    <w:rsid w:val="00D2307D"/>
    <w:rPr>
      <w:rFonts w:ascii="Times New Roman" w:eastAsia="Times New Roman" w:hAnsi="Times New Roman" w:cs="Times New Roman"/>
      <w:caps/>
      <w:sz w:val="24"/>
      <w:szCs w:val="18"/>
      <w:lang w:eastAsia="ru-RU"/>
    </w:rPr>
  </w:style>
  <w:style w:type="paragraph" w:customStyle="1" w:styleId="3Lfff0">
    <w:name w:val="3L_титул_дата.срок"/>
    <w:basedOn w:val="a0"/>
    <w:link w:val="3Lfff1"/>
    <w:qFormat/>
    <w:rsid w:val="00D2307D"/>
    <w:pPr>
      <w:ind w:right="284" w:firstLine="0"/>
      <w:jc w:val="right"/>
    </w:pPr>
    <w:rPr>
      <w:rFonts w:ascii="Times New Roman" w:eastAsia="Times New Roman" w:hAnsi="Times New Roman" w:cs="Times New Roman"/>
      <w:szCs w:val="18"/>
      <w:lang w:eastAsia="ru-RU"/>
    </w:rPr>
  </w:style>
  <w:style w:type="character" w:customStyle="1" w:styleId="3Lfff1">
    <w:name w:val="3L_титул_дата.срок Знак"/>
    <w:basedOn w:val="a1"/>
    <w:link w:val="3Lfff0"/>
    <w:rsid w:val="00D2307D"/>
    <w:rPr>
      <w:rFonts w:ascii="Times New Roman" w:eastAsia="Times New Roman" w:hAnsi="Times New Roman" w:cs="Times New Roman"/>
      <w:sz w:val="24"/>
      <w:szCs w:val="18"/>
      <w:lang w:eastAsia="ru-RU"/>
    </w:rPr>
  </w:style>
  <w:style w:type="paragraph" w:customStyle="1" w:styleId="3Lfff2">
    <w:name w:val="3L_титул_ОКПД"/>
    <w:basedOn w:val="a0"/>
    <w:link w:val="3Lfff3"/>
    <w:qFormat/>
    <w:rsid w:val="00D2307D"/>
    <w:pPr>
      <w:ind w:left="1134" w:firstLine="0"/>
    </w:pPr>
    <w:rPr>
      <w:rFonts w:ascii="Times New Roman" w:eastAsia="Times New Roman" w:hAnsi="Times New Roman" w:cs="Times New Roman"/>
      <w:szCs w:val="18"/>
      <w:lang w:eastAsia="ru-RU"/>
    </w:rPr>
  </w:style>
  <w:style w:type="character" w:customStyle="1" w:styleId="3Lfff3">
    <w:name w:val="3L_титул_ОКПД Знак"/>
    <w:basedOn w:val="a1"/>
    <w:link w:val="3Lfff2"/>
    <w:rsid w:val="00D2307D"/>
    <w:rPr>
      <w:rFonts w:ascii="Times New Roman" w:eastAsia="Times New Roman" w:hAnsi="Times New Roman" w:cs="Times New Roman"/>
      <w:sz w:val="24"/>
      <w:szCs w:val="18"/>
      <w:lang w:eastAsia="ru-RU"/>
    </w:rPr>
  </w:style>
  <w:style w:type="paragraph" w:customStyle="1" w:styleId="3Lfff4">
    <w:name w:val="3L_ЛРИ текст"/>
    <w:basedOn w:val="3Lf0"/>
    <w:link w:val="3Lfff5"/>
    <w:qFormat/>
    <w:rsid w:val="00D2307D"/>
    <w:pPr>
      <w:spacing w:line="240" w:lineRule="auto"/>
      <w:ind w:firstLine="0"/>
      <w:jc w:val="center"/>
    </w:pPr>
  </w:style>
  <w:style w:type="character" w:customStyle="1" w:styleId="3Lfff5">
    <w:name w:val="3L_ЛРИ текст Знак"/>
    <w:basedOn w:val="3Lf1"/>
    <w:link w:val="3Lfff4"/>
    <w:rsid w:val="00D2307D"/>
    <w:rPr>
      <w:rFonts w:ascii="Times New Roman" w:hAnsi="Times New Roman" w:cs="Times New Roman"/>
      <w:sz w:val="24"/>
      <w:szCs w:val="24"/>
    </w:rPr>
  </w:style>
  <w:style w:type="paragraph" w:customStyle="1" w:styleId="3Lfff6">
    <w:name w:val="3L_ЛРИ"/>
    <w:basedOn w:val="3Lfff4"/>
    <w:link w:val="3Lfff7"/>
    <w:qFormat/>
    <w:rsid w:val="00D2307D"/>
    <w:pPr>
      <w:pageBreakBefore/>
    </w:pPr>
  </w:style>
  <w:style w:type="character" w:customStyle="1" w:styleId="3Lfff7">
    <w:name w:val="3L_ЛРИ Знак"/>
    <w:basedOn w:val="3Lfff5"/>
    <w:link w:val="3Lfff6"/>
    <w:rsid w:val="00D2307D"/>
    <w:rPr>
      <w:rFonts w:ascii="Times New Roman" w:hAnsi="Times New Roman" w:cs="Times New Roman"/>
      <w:sz w:val="24"/>
      <w:szCs w:val="24"/>
    </w:rPr>
  </w:style>
  <w:style w:type="paragraph" w:customStyle="1" w:styleId="3Lfff8">
    <w:name w:val="3L_ЛРИ дата"/>
    <w:basedOn w:val="3Lffa"/>
    <w:link w:val="3Lfff9"/>
    <w:qFormat/>
    <w:rsid w:val="00D2307D"/>
    <w:pPr>
      <w:framePr w:hSpace="180" w:vSpace="120" w:wrap="around" w:vAnchor="page" w:hAnchor="margin" w:xAlign="center" w:y="1140"/>
    </w:pPr>
    <w:rPr>
      <w:w w:val="50"/>
      <w:lang w:eastAsia="ru-RU"/>
    </w:rPr>
  </w:style>
  <w:style w:type="character" w:customStyle="1" w:styleId="3Lfff9">
    <w:name w:val="3L_ЛРИ дата Знак"/>
    <w:basedOn w:val="3Lffb"/>
    <w:link w:val="3Lfff8"/>
    <w:rsid w:val="00D2307D"/>
    <w:rPr>
      <w:rFonts w:ascii="Times New Roman" w:hAnsi="Times New Roman" w:cs="Times New Roman"/>
      <w:w w:val="50"/>
      <w:sz w:val="20"/>
      <w:szCs w:val="20"/>
      <w:lang w:val="en-US" w:eastAsia="ru-RU"/>
    </w:rPr>
  </w:style>
  <w:style w:type="paragraph" w:customStyle="1" w:styleId="3Lfffa">
    <w:name w:val="3L_содержание"/>
    <w:basedOn w:val="3Lf5"/>
    <w:link w:val="3Lfffb"/>
    <w:qFormat/>
    <w:rsid w:val="00D2307D"/>
    <w:pPr>
      <w:keepNext/>
      <w:pageBreakBefore/>
      <w:outlineLvl w:val="9"/>
    </w:pPr>
  </w:style>
  <w:style w:type="character" w:customStyle="1" w:styleId="3Lfffb">
    <w:name w:val="3L_содержание Знак"/>
    <w:basedOn w:val="3Lf6"/>
    <w:link w:val="3Lfffa"/>
    <w:rsid w:val="00D2307D"/>
    <w:rPr>
      <w:rFonts w:ascii="Times New Roman" w:hAnsi="Times New Roman" w:cs="Times New Roman"/>
      <w:b/>
      <w:bCs/>
      <w:sz w:val="28"/>
      <w:szCs w:val="20"/>
    </w:rPr>
  </w:style>
  <w:style w:type="paragraph" w:customStyle="1" w:styleId="af5">
    <w:name w:val="Обычный_центр"/>
    <w:basedOn w:val="a0"/>
    <w:link w:val="af6"/>
    <w:rsid w:val="00143BE2"/>
    <w:pPr>
      <w:widowControl w:val="0"/>
      <w:spacing w:line="240" w:lineRule="auto"/>
      <w:ind w:firstLine="0"/>
      <w:jc w:val="center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6">
    <w:name w:val="Обычный_центр Знак"/>
    <w:basedOn w:val="a1"/>
    <w:link w:val="af5"/>
    <w:rsid w:val="00143BE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L3-">
    <w:name w:val="3L 3-цифра"/>
    <w:basedOn w:val="3L2-"/>
    <w:link w:val="3L3-0"/>
    <w:rsid w:val="00265F39"/>
    <w:pPr>
      <w:numPr>
        <w:ilvl w:val="2"/>
      </w:numPr>
    </w:pPr>
  </w:style>
  <w:style w:type="paragraph" w:styleId="af7">
    <w:name w:val="footnote text"/>
    <w:basedOn w:val="a0"/>
    <w:link w:val="af8"/>
    <w:uiPriority w:val="99"/>
    <w:semiHidden/>
    <w:unhideWhenUsed/>
    <w:locked/>
    <w:rsid w:val="00683B72"/>
    <w:pPr>
      <w:spacing w:line="240" w:lineRule="auto"/>
    </w:pPr>
    <w:rPr>
      <w:sz w:val="20"/>
      <w:szCs w:val="20"/>
    </w:rPr>
  </w:style>
  <w:style w:type="character" w:customStyle="1" w:styleId="3L3-0">
    <w:name w:val="3L 3-цифра Знак"/>
    <w:basedOn w:val="3L2-0"/>
    <w:link w:val="3L3-"/>
    <w:rsid w:val="00265F39"/>
    <w:rPr>
      <w:rFonts w:ascii="Times New Roman" w:hAnsi="Times New Roman" w:cs="Times New Roman"/>
      <w:sz w:val="24"/>
      <w:szCs w:val="24"/>
    </w:rPr>
  </w:style>
  <w:style w:type="character" w:customStyle="1" w:styleId="af8">
    <w:name w:val="Текст сноски Знак"/>
    <w:basedOn w:val="a1"/>
    <w:link w:val="af7"/>
    <w:uiPriority w:val="99"/>
    <w:semiHidden/>
    <w:rsid w:val="00683B72"/>
    <w:rPr>
      <w:sz w:val="20"/>
      <w:szCs w:val="20"/>
    </w:rPr>
  </w:style>
  <w:style w:type="character" w:styleId="af9">
    <w:name w:val="footnote reference"/>
    <w:basedOn w:val="a1"/>
    <w:uiPriority w:val="99"/>
    <w:semiHidden/>
    <w:unhideWhenUsed/>
    <w:locked/>
    <w:rsid w:val="00683B72"/>
    <w:rPr>
      <w:vertAlign w:val="superscript"/>
    </w:rPr>
  </w:style>
  <w:style w:type="paragraph" w:customStyle="1" w:styleId="3Lfffc">
    <w:name w:val="3L_методика"/>
    <w:basedOn w:val="3Lf0"/>
    <w:link w:val="3Lfffd"/>
    <w:rsid w:val="001B174D"/>
    <w:pPr>
      <w:jc w:val="right"/>
    </w:pPr>
    <w:rPr>
      <w:i/>
      <w:iCs/>
    </w:rPr>
  </w:style>
  <w:style w:type="character" w:customStyle="1" w:styleId="3Lfffd">
    <w:name w:val="3L_методика Знак"/>
    <w:basedOn w:val="3Lf1"/>
    <w:link w:val="3Lfffc"/>
    <w:rsid w:val="001B174D"/>
    <w:rPr>
      <w:rFonts w:ascii="Times New Roman" w:hAnsi="Times New Roman" w:cs="Times New Roman"/>
      <w:i/>
      <w:iCs/>
      <w:sz w:val="24"/>
      <w:szCs w:val="24"/>
    </w:rPr>
  </w:style>
  <w:style w:type="paragraph" w:customStyle="1" w:styleId="3Lfffe">
    <w:name w:val="3L_титул_наименование"/>
    <w:basedOn w:val="3Lffc"/>
    <w:link w:val="3Lffff"/>
    <w:rsid w:val="00DC7907"/>
    <w:rPr>
      <w:caps/>
    </w:rPr>
  </w:style>
  <w:style w:type="paragraph" w:customStyle="1" w:styleId="3L100">
    <w:name w:val="3L_рамка_10ц"/>
    <w:basedOn w:val="a0"/>
    <w:link w:val="3L101"/>
    <w:rsid w:val="0028267D"/>
    <w:pPr>
      <w:spacing w:line="240" w:lineRule="auto"/>
      <w:ind w:firstLine="0"/>
      <w:jc w:val="center"/>
    </w:pPr>
    <w:rPr>
      <w:rFonts w:ascii="Times New Roman" w:hAnsi="Times New Roman" w:cs="Times New Roman"/>
      <w:sz w:val="20"/>
      <w:szCs w:val="20"/>
    </w:rPr>
  </w:style>
  <w:style w:type="character" w:customStyle="1" w:styleId="3Lffff">
    <w:name w:val="3L_титул_наименование Знак"/>
    <w:basedOn w:val="3Lffd"/>
    <w:link w:val="3Lfffe"/>
    <w:rsid w:val="00DC7907"/>
    <w:rPr>
      <w:rFonts w:ascii="Times New Roman" w:eastAsia="Times New Roman" w:hAnsi="Times New Roman" w:cs="Times New Roman"/>
      <w:caps/>
      <w:sz w:val="28"/>
      <w:szCs w:val="20"/>
      <w:lang w:eastAsia="ru-RU"/>
    </w:rPr>
  </w:style>
  <w:style w:type="paragraph" w:customStyle="1" w:styleId="3Lffff0">
    <w:name w:val="3L_рамка_обозначение"/>
    <w:basedOn w:val="3L100"/>
    <w:link w:val="3Lffff1"/>
    <w:rsid w:val="0028267D"/>
    <w:rPr>
      <w:sz w:val="40"/>
      <w:szCs w:val="40"/>
    </w:rPr>
  </w:style>
  <w:style w:type="character" w:customStyle="1" w:styleId="3L101">
    <w:name w:val="3L_рамка_10ц Знак"/>
    <w:basedOn w:val="a1"/>
    <w:link w:val="3L100"/>
    <w:rsid w:val="0028267D"/>
    <w:rPr>
      <w:rFonts w:ascii="Times New Roman" w:hAnsi="Times New Roman" w:cs="Times New Roman"/>
      <w:sz w:val="20"/>
      <w:szCs w:val="20"/>
    </w:rPr>
  </w:style>
  <w:style w:type="paragraph" w:customStyle="1" w:styleId="3L14">
    <w:name w:val="3L_рамка_14_наименование"/>
    <w:basedOn w:val="3L100"/>
    <w:link w:val="3L140"/>
    <w:rsid w:val="0028267D"/>
    <w:rPr>
      <w:sz w:val="28"/>
      <w:szCs w:val="28"/>
    </w:rPr>
  </w:style>
  <w:style w:type="character" w:customStyle="1" w:styleId="3Lffff1">
    <w:name w:val="3L_рамка_обозначение Знак"/>
    <w:basedOn w:val="3L101"/>
    <w:link w:val="3Lffff0"/>
    <w:rsid w:val="0028267D"/>
    <w:rPr>
      <w:rFonts w:ascii="Times New Roman" w:hAnsi="Times New Roman" w:cs="Times New Roman"/>
      <w:sz w:val="40"/>
      <w:szCs w:val="40"/>
    </w:rPr>
  </w:style>
  <w:style w:type="paragraph" w:customStyle="1" w:styleId="3L120">
    <w:name w:val="3L_рамка_12_вид документа"/>
    <w:basedOn w:val="3L14"/>
    <w:link w:val="3L121"/>
    <w:rsid w:val="0028267D"/>
    <w:rPr>
      <w:sz w:val="24"/>
      <w:szCs w:val="24"/>
    </w:rPr>
  </w:style>
  <w:style w:type="character" w:customStyle="1" w:styleId="3L140">
    <w:name w:val="3L_рамка_14_наименование Знак"/>
    <w:basedOn w:val="3L101"/>
    <w:link w:val="3L14"/>
    <w:rsid w:val="0028267D"/>
    <w:rPr>
      <w:rFonts w:ascii="Times New Roman" w:hAnsi="Times New Roman" w:cs="Times New Roman"/>
      <w:sz w:val="28"/>
      <w:szCs w:val="28"/>
    </w:rPr>
  </w:style>
  <w:style w:type="paragraph" w:customStyle="1" w:styleId="3L102">
    <w:name w:val="3L_рамка_10л"/>
    <w:basedOn w:val="3L100"/>
    <w:rsid w:val="0028267D"/>
    <w:pPr>
      <w:jc w:val="left"/>
    </w:pPr>
  </w:style>
  <w:style w:type="character" w:customStyle="1" w:styleId="3L121">
    <w:name w:val="3L_рамка_12_вид документа Знак"/>
    <w:basedOn w:val="3L140"/>
    <w:link w:val="3L120"/>
    <w:rsid w:val="0028267D"/>
    <w:rPr>
      <w:rFonts w:ascii="Times New Roman" w:hAnsi="Times New Roman" w:cs="Times New Roman"/>
      <w:sz w:val="24"/>
      <w:szCs w:val="24"/>
    </w:rPr>
  </w:style>
  <w:style w:type="paragraph" w:customStyle="1" w:styleId="3Lffff2">
    <w:name w:val="3L_рисунок.подпись"/>
    <w:basedOn w:val="3Lf0"/>
    <w:link w:val="3Lffff3"/>
    <w:rsid w:val="009E1758"/>
    <w:pPr>
      <w:spacing w:after="120" w:line="240" w:lineRule="auto"/>
      <w:ind w:firstLine="0"/>
      <w:jc w:val="center"/>
    </w:pPr>
    <w:rPr>
      <w:sz w:val="20"/>
      <w:szCs w:val="20"/>
    </w:rPr>
  </w:style>
  <w:style w:type="character" w:customStyle="1" w:styleId="3Lffff3">
    <w:name w:val="3L_рисунок.подпись Знак"/>
    <w:basedOn w:val="3Lf1"/>
    <w:link w:val="3Lffff2"/>
    <w:rsid w:val="009E1758"/>
    <w:rPr>
      <w:rFonts w:ascii="Times New Roman" w:hAnsi="Times New Roman" w:cs="Times New Roman"/>
      <w:sz w:val="20"/>
      <w:szCs w:val="20"/>
    </w:rPr>
  </w:style>
  <w:style w:type="character" w:customStyle="1" w:styleId="11">
    <w:name w:val="Заголовок 1 Знак"/>
    <w:basedOn w:val="a1"/>
    <w:link w:val="10"/>
    <w:uiPriority w:val="9"/>
    <w:rsid w:val="00F811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3Lffff4">
    <w:name w:val="3L_таблица.подзаголовок"/>
    <w:basedOn w:val="3Lfb"/>
    <w:link w:val="3Lffff5"/>
    <w:rsid w:val="003350A3"/>
    <w:rPr>
      <w:u w:val="single"/>
    </w:rPr>
  </w:style>
  <w:style w:type="character" w:customStyle="1" w:styleId="3Lffff5">
    <w:name w:val="3L_таблица.подзаголовок Знак"/>
    <w:basedOn w:val="3Lfc"/>
    <w:link w:val="3Lffff4"/>
    <w:rsid w:val="003350A3"/>
    <w:rPr>
      <w:rFonts w:ascii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afa">
    <w:name w:val="Текст без отступов Знак"/>
    <w:basedOn w:val="a1"/>
    <w:link w:val="afb"/>
    <w:locked/>
    <w:rsid w:val="000E64AE"/>
    <w:rPr>
      <w:rFonts w:ascii="Times New Roman" w:eastAsiaTheme="majorEastAsia" w:hAnsi="Times New Roman" w:cstheme="majorBidi"/>
      <w:spacing w:val="-2"/>
      <w:sz w:val="24"/>
      <w:szCs w:val="20"/>
    </w:rPr>
  </w:style>
  <w:style w:type="paragraph" w:customStyle="1" w:styleId="afb">
    <w:name w:val="Текст без отступов"/>
    <w:link w:val="afa"/>
    <w:qFormat/>
    <w:rsid w:val="000E64AE"/>
    <w:pPr>
      <w:framePr w:hSpace="180" w:wrap="around" w:hAnchor="margin" w:x="-176" w:y="-510"/>
      <w:spacing w:after="0" w:line="240" w:lineRule="auto"/>
      <w:jc w:val="center"/>
    </w:pPr>
    <w:rPr>
      <w:rFonts w:ascii="Times New Roman" w:eastAsiaTheme="majorEastAsia" w:hAnsi="Times New Roman" w:cstheme="majorBidi"/>
      <w:spacing w:val="-2"/>
      <w:sz w:val="24"/>
      <w:szCs w:val="20"/>
    </w:rPr>
  </w:style>
  <w:style w:type="paragraph" w:customStyle="1" w:styleId="3L1pt">
    <w:name w:val="3L_1 pt"/>
    <w:link w:val="3L1pt0"/>
    <w:rsid w:val="002B2BE7"/>
    <w:pPr>
      <w:spacing w:after="0" w:line="240" w:lineRule="auto"/>
    </w:pPr>
    <w:rPr>
      <w:rFonts w:ascii="Times New Roman" w:hAnsi="Times New Roman" w:cs="Times New Roman"/>
      <w:sz w:val="2"/>
      <w:szCs w:val="2"/>
    </w:rPr>
  </w:style>
  <w:style w:type="character" w:customStyle="1" w:styleId="3L1pt0">
    <w:name w:val="3L_1 pt Знак"/>
    <w:basedOn w:val="a1"/>
    <w:link w:val="3L1pt"/>
    <w:rsid w:val="002B2BE7"/>
    <w:rPr>
      <w:rFonts w:ascii="Times New Roman" w:hAnsi="Times New Roman" w:cs="Times New Roman"/>
      <w:sz w:val="2"/>
      <w:szCs w:val="2"/>
    </w:rPr>
  </w:style>
  <w:style w:type="paragraph" w:customStyle="1" w:styleId="3Lffff6">
    <w:name w:val="3L_титул_год"/>
    <w:link w:val="3Lffff7"/>
    <w:rsid w:val="002B2BE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18"/>
      <w:lang w:eastAsia="ru-RU"/>
    </w:rPr>
  </w:style>
  <w:style w:type="character" w:customStyle="1" w:styleId="3Lffff7">
    <w:name w:val="3L_титул_год Знак"/>
    <w:basedOn w:val="a1"/>
    <w:link w:val="3Lffff6"/>
    <w:rsid w:val="002B2BE7"/>
    <w:rPr>
      <w:rFonts w:ascii="Times New Roman" w:eastAsia="Times New Roman" w:hAnsi="Times New Roman" w:cs="Times New Roman"/>
      <w:sz w:val="24"/>
      <w:szCs w:val="18"/>
      <w:lang w:eastAsia="ru-RU"/>
    </w:rPr>
  </w:style>
  <w:style w:type="paragraph" w:customStyle="1" w:styleId="3Lffff8">
    <w:name w:val="3L_титул_литера"/>
    <w:link w:val="3Lffff9"/>
    <w:rsid w:val="002B2BE7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18"/>
      <w:lang w:eastAsia="ru-RU"/>
    </w:rPr>
  </w:style>
  <w:style w:type="character" w:customStyle="1" w:styleId="3Lffff9">
    <w:name w:val="3L_титул_литера Знак"/>
    <w:basedOn w:val="a1"/>
    <w:link w:val="3Lffff8"/>
    <w:rsid w:val="002B2BE7"/>
    <w:rPr>
      <w:rFonts w:ascii="Times New Roman" w:eastAsia="Times New Roman" w:hAnsi="Times New Roman" w:cs="Times New Roman"/>
      <w:sz w:val="24"/>
      <w:szCs w:val="18"/>
      <w:lang w:eastAsia="ru-RU"/>
    </w:rPr>
  </w:style>
  <w:style w:type="paragraph" w:customStyle="1" w:styleId="3Lffffa">
    <w:name w:val="3L_верхний колонтитул"/>
    <w:link w:val="3Lffffb"/>
    <w:rsid w:val="008D43C6"/>
    <w:pPr>
      <w:spacing w:after="0" w:line="240" w:lineRule="auto"/>
      <w:jc w:val="center"/>
    </w:pPr>
    <w:rPr>
      <w:rFonts w:ascii="Times New Roman" w:hAnsi="Times New Roman" w:cs="Times New Roman"/>
      <w:sz w:val="24"/>
    </w:rPr>
  </w:style>
  <w:style w:type="character" w:customStyle="1" w:styleId="3Lffffb">
    <w:name w:val="3L_верхний колонтитул Знак"/>
    <w:basedOn w:val="a1"/>
    <w:link w:val="3Lffffa"/>
    <w:rsid w:val="008D43C6"/>
    <w:rPr>
      <w:rFonts w:ascii="Times New Roman" w:hAnsi="Times New Roman" w:cs="Times New Roman"/>
      <w:sz w:val="24"/>
    </w:rPr>
  </w:style>
  <w:style w:type="character" w:customStyle="1" w:styleId="20">
    <w:name w:val="Заголовок 2 Знак"/>
    <w:basedOn w:val="a1"/>
    <w:link w:val="2"/>
    <w:uiPriority w:val="9"/>
    <w:semiHidden/>
    <w:rsid w:val="005B256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semiHidden/>
    <w:rsid w:val="005B256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3Lffffc">
    <w:name w:val="3L_команда"/>
    <w:link w:val="3Lffffd"/>
    <w:rsid w:val="00F04C78"/>
    <w:pPr>
      <w:spacing w:after="0" w:line="360" w:lineRule="auto"/>
      <w:ind w:firstLine="851"/>
    </w:pPr>
    <w:rPr>
      <w:rFonts w:ascii="Times New Roman" w:hAnsi="Times New Roman" w:cs="Times New Roman"/>
      <w:i/>
      <w:iCs/>
      <w:sz w:val="24"/>
      <w:szCs w:val="24"/>
    </w:rPr>
  </w:style>
  <w:style w:type="character" w:customStyle="1" w:styleId="3Lffffd">
    <w:name w:val="3L_команда Знак"/>
    <w:basedOn w:val="a1"/>
    <w:link w:val="3Lffffc"/>
    <w:rsid w:val="00F04C78"/>
    <w:rPr>
      <w:rFonts w:ascii="Times New Roman" w:hAnsi="Times New Roman" w:cs="Times New Roman"/>
      <w:i/>
      <w:iCs/>
      <w:sz w:val="24"/>
      <w:szCs w:val="24"/>
    </w:rPr>
  </w:style>
  <w:style w:type="paragraph" w:customStyle="1" w:styleId="a">
    <w:name w:val="Номер рис"/>
    <w:basedOn w:val="a0"/>
    <w:link w:val="afc"/>
    <w:qFormat/>
    <w:rsid w:val="00611140"/>
    <w:pPr>
      <w:numPr>
        <w:numId w:val="22"/>
      </w:numPr>
      <w:suppressAutoHyphens/>
      <w:autoSpaceDE w:val="0"/>
      <w:jc w:val="center"/>
    </w:pPr>
    <w:rPr>
      <w:rFonts w:ascii="Times New Roman" w:eastAsia="Times New Roman" w:hAnsi="Times New Roman" w:cs="Times New Roman"/>
      <w:noProof/>
      <w:szCs w:val="24"/>
      <w:lang w:eastAsia="zh-CN"/>
    </w:rPr>
  </w:style>
  <w:style w:type="numbering" w:customStyle="1" w:styleId="1">
    <w:name w:val="Стиль1"/>
    <w:uiPriority w:val="99"/>
    <w:rsid w:val="00611140"/>
    <w:pPr>
      <w:numPr>
        <w:numId w:val="21"/>
      </w:numPr>
    </w:pPr>
  </w:style>
  <w:style w:type="character" w:customStyle="1" w:styleId="afc">
    <w:name w:val="Номер рис Знак"/>
    <w:basedOn w:val="a1"/>
    <w:link w:val="a"/>
    <w:rsid w:val="00611140"/>
    <w:rPr>
      <w:rFonts w:ascii="Times New Roman" w:eastAsia="Times New Roman" w:hAnsi="Times New Roman" w:cs="Times New Roman"/>
      <w:noProof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04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svg"/><Relationship Id="rId28" Type="http://schemas.openxmlformats.org/officeDocument/2006/relationships/image" Target="media/image19.png"/><Relationship Id="rId36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sv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eader" Target="header2.xml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.gulmanova\Documents\&#1053;&#1072;&#1089;&#1090;&#1088;&#1072;&#1080;&#1074;&#1072;&#1077;&#1084;&#1099;&#1077;%20&#1096;&#1072;&#1073;&#1083;&#1086;&#1085;&#1099;%20Office\&#1058;&#1077;&#1082;&#1089;&#1090;&#1044;&#1086;&#1082;\&#1058;&#1077;&#1082;&#1089;&#1090;&#1044;&#1086;&#1082;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78D5D1-C8D3-4FA9-9E68-BE64B1694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ТекстДок</Template>
  <TotalTime>194</TotalTime>
  <Pages>19</Pages>
  <Words>1704</Words>
  <Characters>9715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3 Logic Group</Company>
  <LinksUpToDate>false</LinksUpToDate>
  <CharactersWithSpaces>11397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Гулманова Елена</cp:lastModifiedBy>
  <cp:revision>65</cp:revision>
  <dcterms:created xsi:type="dcterms:W3CDTF">2025-07-28T12:11:00Z</dcterms:created>
  <dcterms:modified xsi:type="dcterms:W3CDTF">2025-08-05T13:33:00Z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ignGeneral">
    <vt:lpwstr>RU.СЕВФ.00001-01</vt:lpwstr>
  </property>
  <property fmtid="{D5CDD505-2E9C-101B-9397-08002B2CF9AE}" pid="3" name="SignDoc">
    <vt:lpwstr>RU.СЕВФ.0000-01</vt:lpwstr>
  </property>
  <property fmtid="{D5CDD505-2E9C-101B-9397-08002B2CF9AE}" pid="4" name="TypeDoc">
    <vt:lpwstr>Руководство пользователя</vt:lpwstr>
  </property>
  <property fmtid="{D5CDD505-2E9C-101B-9397-08002B2CF9AE}" pid="5" name="NameFull">
    <vt:lpwstr>Программное обеспечение биометрической аутентификации (Face ID) пользователя для ОС Linux</vt:lpwstr>
  </property>
  <property fmtid="{D5CDD505-2E9C-101B-9397-08002B2CF9AE}" pid="6" name="OOO1">
    <vt:lpwstr>Общество с ограниченной ответственностью_x000d_
«Кселлон»</vt:lpwstr>
  </property>
  <property fmtid="{D5CDD505-2E9C-101B-9397-08002B2CF9AE}" pid="7" name="OOO2">
    <vt:lpwstr>ООО «Кселлон»</vt:lpwstr>
  </property>
</Properties>
</file>